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5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</w:tblGrid>
      <w:tr w:rsidR="000675FC" w14:paraId="2BC9BEC1" w14:textId="77777777" w:rsidTr="000675FC">
        <w:tc>
          <w:tcPr>
            <w:tcW w:w="5000" w:type="pct"/>
            <w:tcBorders>
              <w:bottom w:val="single" w:sz="18" w:space="0" w:color="FFFFFF" w:themeColor="background1"/>
            </w:tcBorders>
            <w:shd w:val="clear" w:color="auto" w:fill="FFFFFF" w:themeFill="background1"/>
          </w:tcPr>
          <w:p w14:paraId="00039E0D" w14:textId="7A3300B6" w:rsidR="000675FC" w:rsidRDefault="002256AA">
            <w:r>
              <w:rPr>
                <w:rFonts w:ascii="Franklin Gothic Demi" w:hAnsi="Franklin Gothic Demi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585024" behindDoc="0" locked="0" layoutInCell="1" allowOverlap="1" wp14:anchorId="2A724BD1" wp14:editId="436BE8F3">
                  <wp:simplePos x="0" y="0"/>
                  <wp:positionH relativeFrom="column">
                    <wp:posOffset>7811770</wp:posOffset>
                  </wp:positionH>
                  <wp:positionV relativeFrom="paragraph">
                    <wp:posOffset>-298450</wp:posOffset>
                  </wp:positionV>
                  <wp:extent cx="1236345" cy="836295"/>
                  <wp:effectExtent l="0" t="0" r="1905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H ADDRESS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5264" behindDoc="0" locked="0" layoutInCell="1" allowOverlap="1" wp14:anchorId="2A9A56DB" wp14:editId="1DA0117D">
                  <wp:simplePos x="0" y="0"/>
                  <wp:positionH relativeFrom="column">
                    <wp:posOffset>-131197</wp:posOffset>
                  </wp:positionH>
                  <wp:positionV relativeFrom="paragraph">
                    <wp:posOffset>-377687</wp:posOffset>
                  </wp:positionV>
                  <wp:extent cx="5192202" cy="874644"/>
                  <wp:effectExtent l="0" t="0" r="0" b="190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H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202" cy="87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Calendar"/>
        <w:tblpPr w:leftFromText="180" w:rightFromText="180" w:vertAnchor="page" w:horzAnchor="margin" w:tblpY="1756"/>
        <w:tblW w:w="507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587"/>
        <w:gridCol w:w="3141"/>
        <w:gridCol w:w="2940"/>
        <w:gridCol w:w="2823"/>
        <w:gridCol w:w="3094"/>
      </w:tblGrid>
      <w:tr w:rsidR="00FD2C82" w14:paraId="7DAAF2DD" w14:textId="77777777" w:rsidTr="007D0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"/>
        </w:trPr>
        <w:tc>
          <w:tcPr>
            <w:tcW w:w="2587" w:type="dxa"/>
          </w:tcPr>
          <w:p w14:paraId="6B107C82" w14:textId="776A8887" w:rsidR="000675FC" w:rsidRDefault="00000000" w:rsidP="000675FC">
            <w:pPr>
              <w:pStyle w:val="Days"/>
            </w:pPr>
            <w:sdt>
              <w:sdtPr>
                <w:id w:val="8650153"/>
                <w:placeholder>
                  <w:docPart w:val="260976B266E64FC0822805BF39418B0A"/>
                </w:placeholder>
                <w:temporary/>
                <w:showingPlcHdr/>
              </w:sdtPr>
              <w:sdtContent>
                <w:r w:rsidR="000675FC">
                  <w:t>Monday</w:t>
                </w:r>
              </w:sdtContent>
            </w:sdt>
          </w:p>
        </w:tc>
        <w:tc>
          <w:tcPr>
            <w:tcW w:w="3141" w:type="dxa"/>
          </w:tcPr>
          <w:p w14:paraId="728583C1" w14:textId="2C35777E" w:rsidR="000675FC" w:rsidRDefault="00000000" w:rsidP="000675FC">
            <w:pPr>
              <w:pStyle w:val="Days"/>
            </w:pPr>
            <w:sdt>
              <w:sdtPr>
                <w:id w:val="-1517691135"/>
                <w:placeholder>
                  <w:docPart w:val="0D196C06C9C042E98AA5227A790B91CE"/>
                </w:placeholder>
                <w:temporary/>
                <w:showingPlcHdr/>
              </w:sdtPr>
              <w:sdtContent>
                <w:r w:rsidR="000675FC">
                  <w:t>Tuesday</w:t>
                </w:r>
              </w:sdtContent>
            </w:sdt>
          </w:p>
        </w:tc>
        <w:tc>
          <w:tcPr>
            <w:tcW w:w="2940" w:type="dxa"/>
          </w:tcPr>
          <w:p w14:paraId="071C7F20" w14:textId="3A96E799" w:rsidR="000675FC" w:rsidRDefault="00000000" w:rsidP="000675FC">
            <w:pPr>
              <w:pStyle w:val="Days"/>
            </w:pPr>
            <w:sdt>
              <w:sdtPr>
                <w:id w:val="-1684429625"/>
                <w:placeholder>
                  <w:docPart w:val="1BAF61BCF2FD494FA6C72F598233C598"/>
                </w:placeholder>
                <w:temporary/>
                <w:showingPlcHdr/>
              </w:sdtPr>
              <w:sdtContent>
                <w:r w:rsidR="000675FC">
                  <w:t>Wednesday</w:t>
                </w:r>
              </w:sdtContent>
            </w:sdt>
          </w:p>
        </w:tc>
        <w:tc>
          <w:tcPr>
            <w:tcW w:w="2823" w:type="dxa"/>
          </w:tcPr>
          <w:p w14:paraId="6B45936A" w14:textId="1AE06184" w:rsidR="000675FC" w:rsidRDefault="00000000" w:rsidP="000675FC">
            <w:pPr>
              <w:pStyle w:val="Days"/>
            </w:pPr>
            <w:sdt>
              <w:sdtPr>
                <w:id w:val="-1188375605"/>
                <w:placeholder>
                  <w:docPart w:val="A8049027851F486098930744B7B2EBFD"/>
                </w:placeholder>
                <w:temporary/>
                <w:showingPlcHdr/>
              </w:sdtPr>
              <w:sdtContent>
                <w:r w:rsidR="000675FC">
                  <w:t>Thursday</w:t>
                </w:r>
              </w:sdtContent>
            </w:sdt>
          </w:p>
        </w:tc>
        <w:tc>
          <w:tcPr>
            <w:tcW w:w="3094" w:type="dxa"/>
          </w:tcPr>
          <w:p w14:paraId="67352A77" w14:textId="05DABFEC" w:rsidR="000675FC" w:rsidRDefault="00000000" w:rsidP="000675FC">
            <w:pPr>
              <w:pStyle w:val="Days"/>
            </w:pPr>
            <w:sdt>
              <w:sdtPr>
                <w:id w:val="1991825489"/>
                <w:placeholder>
                  <w:docPart w:val="2C54687F061E4140916137CBE762243A"/>
                </w:placeholder>
                <w:temporary/>
                <w:showingPlcHdr/>
              </w:sdtPr>
              <w:sdtContent>
                <w:r w:rsidR="000675FC">
                  <w:t>Friday</w:t>
                </w:r>
              </w:sdtContent>
            </w:sdt>
          </w:p>
        </w:tc>
      </w:tr>
      <w:tr w:rsidR="00C679C8" w14:paraId="02F0E574" w14:textId="77777777" w:rsidTr="009219B6">
        <w:trPr>
          <w:trHeight w:val="180"/>
        </w:trPr>
        <w:tc>
          <w:tcPr>
            <w:tcW w:w="2587" w:type="dxa"/>
            <w:tcBorders>
              <w:bottom w:val="nil"/>
            </w:tcBorders>
          </w:tcPr>
          <w:p w14:paraId="22340E1C" w14:textId="777F63D4" w:rsidR="00C679C8" w:rsidRPr="00A42C8D" w:rsidRDefault="00C679C8" w:rsidP="00C679C8">
            <w:pPr>
              <w:shd w:val="clear" w:color="auto" w:fill="FFFFFF" w:themeFill="background1"/>
              <w:jc w:val="right"/>
              <w:rPr>
                <w:rFonts w:ascii="Franklin Gothic Demi" w:hAnsi="Franklin Gothic Demi"/>
                <w:color w:val="2B142D" w:themeColor="text2"/>
              </w:rPr>
            </w:pPr>
          </w:p>
        </w:tc>
        <w:tc>
          <w:tcPr>
            <w:tcW w:w="3141" w:type="dxa"/>
            <w:tcBorders>
              <w:bottom w:val="nil"/>
            </w:tcBorders>
          </w:tcPr>
          <w:p w14:paraId="420E0B88" w14:textId="52D94E8A" w:rsidR="00C679C8" w:rsidRPr="005A00A0" w:rsidRDefault="00F4679F" w:rsidP="00C679C8">
            <w:pPr>
              <w:pStyle w:val="Dates"/>
              <w:rPr>
                <w:b/>
                <w:bCs/>
                <w:sz w:val="18"/>
              </w:rPr>
            </w:pPr>
            <w:r>
              <w:rPr>
                <w:rFonts w:ascii="Britannic Bold" w:hAnsi="Britannic Bold"/>
                <w:b/>
                <w:bCs/>
                <w:sz w:val="16"/>
                <w:szCs w:val="16"/>
              </w:rPr>
              <w:t>0</w:t>
            </w:r>
            <w:r w:rsidR="00822A0A">
              <w:rPr>
                <w:rFonts w:ascii="Britannic Bold" w:hAnsi="Britannic Bold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940" w:type="dxa"/>
            <w:tcBorders>
              <w:bottom w:val="nil"/>
            </w:tcBorders>
            <w:shd w:val="clear" w:color="auto" w:fill="auto"/>
          </w:tcPr>
          <w:p w14:paraId="2FDD4590" w14:textId="6B048EFC" w:rsidR="00C679C8" w:rsidRPr="005A00A0" w:rsidRDefault="00F4679F" w:rsidP="00C679C8">
            <w:pPr>
              <w:pStyle w:val="Dates"/>
              <w:rPr>
                <w:b/>
                <w:bCs/>
                <w:sz w:val="16"/>
                <w:szCs w:val="16"/>
              </w:rPr>
            </w:pPr>
            <w:r w:rsidRPr="005A00A0">
              <w:rPr>
                <w:rFonts w:ascii="Britannic Bold" w:hAnsi="Britannic Bold"/>
                <w:b/>
                <w:bCs/>
                <w:sz w:val="16"/>
                <w:szCs w:val="16"/>
              </w:rPr>
              <w:t>0</w:t>
            </w:r>
            <w:r w:rsidR="00822A0A">
              <w:rPr>
                <w:rFonts w:ascii="Britannic Bold" w:hAnsi="Britannic Bold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823" w:type="dxa"/>
            <w:tcBorders>
              <w:bottom w:val="nil"/>
            </w:tcBorders>
          </w:tcPr>
          <w:p w14:paraId="56C26107" w14:textId="5918C1F7" w:rsidR="00C679C8" w:rsidRPr="005A00A0" w:rsidRDefault="00C679C8" w:rsidP="00C679C8">
            <w:pPr>
              <w:pStyle w:val="Dates"/>
              <w:rPr>
                <w:b/>
                <w:bCs/>
                <w:sz w:val="16"/>
                <w:szCs w:val="16"/>
              </w:rPr>
            </w:pPr>
            <w:r w:rsidRPr="005A00A0">
              <w:rPr>
                <w:rFonts w:ascii="Britannic Bold" w:hAnsi="Britannic Bold"/>
                <w:b/>
                <w:bCs/>
                <w:sz w:val="16"/>
                <w:szCs w:val="16"/>
              </w:rPr>
              <w:t>0</w:t>
            </w:r>
            <w:r w:rsidR="00822A0A">
              <w:rPr>
                <w:rFonts w:ascii="Britannic Bold" w:hAnsi="Britannic Bold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094" w:type="dxa"/>
            <w:tcBorders>
              <w:bottom w:val="nil"/>
            </w:tcBorders>
          </w:tcPr>
          <w:p w14:paraId="7A1140D3" w14:textId="1CFD6496" w:rsidR="00C679C8" w:rsidRPr="005A00A0" w:rsidRDefault="00C679C8" w:rsidP="00C679C8">
            <w:pPr>
              <w:pStyle w:val="Dates"/>
              <w:rPr>
                <w:b/>
                <w:bCs/>
                <w:sz w:val="16"/>
                <w:szCs w:val="16"/>
              </w:rPr>
            </w:pPr>
            <w:r w:rsidRPr="005A00A0">
              <w:rPr>
                <w:rFonts w:ascii="Britannic Bold" w:hAnsi="Britannic Bold"/>
                <w:b/>
                <w:bCs/>
                <w:sz w:val="16"/>
                <w:szCs w:val="16"/>
              </w:rPr>
              <w:t>0</w:t>
            </w:r>
            <w:r w:rsidR="00822A0A">
              <w:rPr>
                <w:rFonts w:ascii="Britannic Bold" w:hAnsi="Britannic Bold"/>
                <w:b/>
                <w:bCs/>
                <w:sz w:val="16"/>
                <w:szCs w:val="16"/>
              </w:rPr>
              <w:t>4</w:t>
            </w:r>
          </w:p>
        </w:tc>
      </w:tr>
      <w:tr w:rsidR="00C679C8" w14:paraId="73D0F479" w14:textId="77777777" w:rsidTr="0078738C">
        <w:trPr>
          <w:trHeight w:hRule="exact" w:val="1620"/>
        </w:trPr>
        <w:tc>
          <w:tcPr>
            <w:tcW w:w="258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625F8A97" w14:textId="6281D653" w:rsidR="000C1EDB" w:rsidRDefault="000C1EDB" w:rsidP="004E5472">
            <w:pPr>
              <w:rPr>
                <w:rFonts w:ascii="Franklin Gothic Medium" w:hAnsi="Franklin Gothic Medium"/>
                <w:b/>
                <w:sz w:val="22"/>
                <w:szCs w:val="22"/>
              </w:rPr>
            </w:pPr>
            <w:r>
              <w:rPr>
                <w:rFonts w:ascii="Britannic Bold" w:hAnsi="Britannic Bold"/>
                <w:noProof/>
                <w:sz w:val="24"/>
                <w:szCs w:val="24"/>
              </w:rPr>
              <w:drawing>
                <wp:anchor distT="0" distB="0" distL="114300" distR="114300" simplePos="0" relativeHeight="251815936" behindDoc="0" locked="0" layoutInCell="1" allowOverlap="1" wp14:anchorId="1AC030C4" wp14:editId="14074BD7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-144145</wp:posOffset>
                  </wp:positionV>
                  <wp:extent cx="798830" cy="621665"/>
                  <wp:effectExtent l="0" t="0" r="1270" b="698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A480516" w14:textId="7F7BEEB4" w:rsidR="000C1EDB" w:rsidRDefault="000C1EDB" w:rsidP="004E5472">
            <w:pPr>
              <w:rPr>
                <w:rFonts w:ascii="Franklin Gothic Medium" w:hAnsi="Franklin Gothic Medium"/>
                <w:b/>
                <w:sz w:val="22"/>
                <w:szCs w:val="22"/>
              </w:rPr>
            </w:pPr>
          </w:p>
          <w:p w14:paraId="2D9DDDEF" w14:textId="049FF501" w:rsidR="000C1EDB" w:rsidRDefault="000C1EDB" w:rsidP="004E5472">
            <w:pPr>
              <w:rPr>
                <w:rFonts w:ascii="Franklin Gothic Medium" w:hAnsi="Franklin Gothic Medium"/>
                <w:b/>
                <w:sz w:val="22"/>
                <w:szCs w:val="22"/>
              </w:rPr>
            </w:pPr>
          </w:p>
          <w:p w14:paraId="6E9F3DEC" w14:textId="02BC54E2" w:rsidR="00C679C8" w:rsidRPr="00A42C8D" w:rsidRDefault="000C1EDB" w:rsidP="000C6E5E">
            <w:pPr>
              <w:jc w:val="center"/>
              <w:rPr>
                <w:rFonts w:ascii="Britannic Bold" w:hAnsi="Britannic Bold"/>
                <w:color w:val="FFC000"/>
                <w:sz w:val="24"/>
                <w:szCs w:val="24"/>
              </w:rPr>
            </w:pPr>
            <w:r w:rsidRPr="00313120">
              <w:rPr>
                <w:rFonts w:ascii="Franklin Gothic Medium" w:hAnsi="Franklin Gothic Medium"/>
                <w:b/>
                <w:sz w:val="22"/>
                <w:szCs w:val="22"/>
              </w:rPr>
              <w:t xml:space="preserve">Food Share Every </w:t>
            </w:r>
            <w:r>
              <w:rPr>
                <w:rFonts w:ascii="Franklin Gothic Medium" w:hAnsi="Franklin Gothic Medium"/>
                <w:b/>
                <w:sz w:val="22"/>
                <w:szCs w:val="22"/>
              </w:rPr>
              <w:t>Monday and Wednesday</w:t>
            </w:r>
          </w:p>
        </w:tc>
        <w:tc>
          <w:tcPr>
            <w:tcW w:w="3141" w:type="dxa"/>
            <w:tcBorders>
              <w:top w:val="nil"/>
              <w:bottom w:val="single" w:sz="6" w:space="0" w:color="BFBFBF" w:themeColor="background1" w:themeShade="BF"/>
            </w:tcBorders>
          </w:tcPr>
          <w:p w14:paraId="18EEF961" w14:textId="77777777" w:rsidR="00BC033A" w:rsidRDefault="001D09B8" w:rsidP="004A11E8">
            <w:pPr>
              <w:shd w:val="clear" w:color="auto" w:fill="FFFFFF" w:themeFill="background1"/>
              <w:rPr>
                <w:rFonts w:ascii="Britannic Bold" w:hAnsi="Britannic Bold"/>
                <w:color w:val="0070C0"/>
                <w:sz w:val="16"/>
                <w:szCs w:val="16"/>
              </w:rPr>
            </w:pPr>
            <w:r w:rsidRPr="001244F9">
              <w:rPr>
                <w:rFonts w:ascii="Britannic Bold" w:hAnsi="Britannic Bold"/>
                <w:noProof/>
                <w:color w:val="74367A" w:themeColor="text2" w:themeTint="BF"/>
                <w:sz w:val="16"/>
                <w:szCs w:val="16"/>
              </w:rPr>
              <w:drawing>
                <wp:anchor distT="0" distB="0" distL="114300" distR="114300" simplePos="0" relativeHeight="251781120" behindDoc="0" locked="0" layoutInCell="1" allowOverlap="1" wp14:anchorId="08E8F271" wp14:editId="6B252FF9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382905</wp:posOffset>
                  </wp:positionV>
                  <wp:extent cx="872490" cy="613448"/>
                  <wp:effectExtent l="0" t="0" r="3810" b="0"/>
                  <wp:wrapNone/>
                  <wp:docPr id="9" name="Picture 9" descr="C:\Users\chipolito\Desktop\CALENDER\PNG\movie-re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ipolito\Desktop\CALENDER\PNG\movie-re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61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1E8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Communications Group</w:t>
            </w:r>
          </w:p>
          <w:p w14:paraId="574F2CD2" w14:textId="22E1BFCD" w:rsidR="004A11E8" w:rsidRPr="001D09B8" w:rsidRDefault="00BC033A" w:rsidP="004A11E8">
            <w:pPr>
              <w:shd w:val="clear" w:color="auto" w:fill="FFFFFF" w:themeFill="background1"/>
              <w:rPr>
                <w:rFonts w:ascii="Britannic Bold" w:hAnsi="Britannic Bold"/>
                <w:sz w:val="16"/>
                <w:szCs w:val="16"/>
              </w:rPr>
            </w:pPr>
            <w:r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t>10:00 Work Preparation Group</w:t>
            </w:r>
            <w:r w:rsidR="004A11E8"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br/>
            </w:r>
            <w:r w:rsidR="004A11E8" w:rsidRPr="00454038">
              <w:rPr>
                <w:rFonts w:ascii="Britannic Bold" w:hAnsi="Britannic Bold"/>
                <w:color w:val="DE58A5"/>
                <w:sz w:val="16"/>
                <w:szCs w:val="16"/>
              </w:rPr>
              <w:t>10:00 Lunch Prep. Group</w:t>
            </w:r>
          </w:p>
          <w:p w14:paraId="137760DD" w14:textId="05B9B2C2" w:rsidR="004A11E8" w:rsidRPr="008850B8" w:rsidRDefault="004A11E8" w:rsidP="004A11E8">
            <w:pPr>
              <w:shd w:val="clear" w:color="auto" w:fill="FFFFFF" w:themeFill="background1"/>
              <w:rPr>
                <w:rFonts w:ascii="Britannic Bold" w:hAnsi="Britannic Bold"/>
                <w:color w:val="7F3871" w:themeColor="accent4" w:themeShade="80"/>
                <w:sz w:val="16"/>
                <w:szCs w:val="16"/>
              </w:rPr>
            </w:pPr>
            <w:r w:rsidRPr="0051765C">
              <w:rPr>
                <w:rFonts w:ascii="Britannic Bold" w:hAnsi="Britannic Bold"/>
                <w:color w:val="FFC000"/>
                <w:sz w:val="16"/>
                <w:szCs w:val="16"/>
              </w:rPr>
              <w:t>11:30 Walking Group</w:t>
            </w:r>
            <w:r w:rsidRPr="004B3FCA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Pr="004B3FCA">
              <w:rPr>
                <w:rFonts w:ascii="Britannic Bold" w:hAnsi="Britannic Bold"/>
                <w:color w:val="FFC000"/>
                <w:sz w:val="16"/>
                <w:szCs w:val="16"/>
              </w:rPr>
              <w:t>12:30 Seeking Safety</w:t>
            </w:r>
            <w:r w:rsidRPr="00AB30FF">
              <w:rPr>
                <w:rFonts w:ascii="Britannic Bold" w:hAnsi="Britannic Bold"/>
                <w:color w:val="0070C0"/>
                <w:sz w:val="16"/>
                <w:szCs w:val="16"/>
              </w:rPr>
              <w:br/>
            </w:r>
            <w:r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t xml:space="preserve">1:30 Store </w:t>
            </w:r>
          </w:p>
          <w:p w14:paraId="4B9E0CAC" w14:textId="77777777" w:rsidR="004B3FCA" w:rsidRPr="002256AA" w:rsidRDefault="004B3FCA" w:rsidP="004B3FCA">
            <w:pPr>
              <w:shd w:val="clear" w:color="auto" w:fill="FFFFFF" w:themeFill="background1"/>
              <w:rPr>
                <w:rFonts w:ascii="Britannic Bold" w:hAnsi="Britannic Bold"/>
                <w:sz w:val="16"/>
                <w:szCs w:val="16"/>
              </w:rPr>
            </w:pPr>
            <w:r w:rsidRPr="009E5B4C">
              <w:rPr>
                <w:rFonts w:ascii="Britannic Bold" w:hAnsi="Britannic Bold"/>
                <w:color w:val="000000" w:themeColor="text1"/>
                <w:sz w:val="16"/>
                <w:szCs w:val="16"/>
                <w:highlight w:val="yellow"/>
              </w:rPr>
              <w:t>OUTING</w:t>
            </w:r>
            <w:r w:rsidRPr="004E087A">
              <w:rPr>
                <w:rFonts w:ascii="Britannic Bold" w:hAnsi="Britannic Bold"/>
                <w:color w:val="FFC000"/>
                <w:sz w:val="16"/>
                <w:szCs w:val="16"/>
                <w:highlight w:val="yellow"/>
              </w:rPr>
              <w:t>:</w:t>
            </w:r>
            <w:r w:rsidRPr="00454038">
              <w:rPr>
                <w:rFonts w:ascii="Britannic Bold" w:hAnsi="Britannic Bold"/>
                <w:color w:val="DE58A5"/>
                <w:sz w:val="16"/>
                <w:szCs w:val="16"/>
              </w:rPr>
              <w:t xml:space="preserve"> Movies</w:t>
            </w:r>
          </w:p>
          <w:p w14:paraId="6FA2E3C1" w14:textId="481E4DB2" w:rsidR="009219B6" w:rsidRDefault="009219B6" w:rsidP="009219B6">
            <w:pPr>
              <w:rPr>
                <w:rFonts w:ascii="Franklin Gothic Medium" w:hAnsi="Franklin Gothic Medium"/>
                <w:b/>
                <w:sz w:val="22"/>
                <w:szCs w:val="22"/>
              </w:rPr>
            </w:pPr>
          </w:p>
          <w:p w14:paraId="74CBEF24" w14:textId="66F6A292" w:rsidR="009219B6" w:rsidRDefault="009219B6" w:rsidP="009219B6">
            <w:pPr>
              <w:rPr>
                <w:rFonts w:ascii="Franklin Gothic Medium" w:hAnsi="Franklin Gothic Medium"/>
                <w:b/>
                <w:sz w:val="22"/>
                <w:szCs w:val="22"/>
              </w:rPr>
            </w:pPr>
          </w:p>
          <w:p w14:paraId="40E88D62" w14:textId="77777777" w:rsidR="009219B6" w:rsidRDefault="009219B6" w:rsidP="009219B6">
            <w:pPr>
              <w:rPr>
                <w:rFonts w:ascii="Franklin Gothic Medium" w:hAnsi="Franklin Gothic Medium"/>
                <w:b/>
                <w:sz w:val="22"/>
                <w:szCs w:val="22"/>
              </w:rPr>
            </w:pPr>
          </w:p>
          <w:p w14:paraId="6E177C12" w14:textId="4D3E897D" w:rsidR="007808A4" w:rsidRPr="002256AA" w:rsidRDefault="007808A4" w:rsidP="009219B6">
            <w:pPr>
              <w:rPr>
                <w:rFonts w:ascii="Britannic Bold" w:hAnsi="Britannic Bold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257ABA9" w14:textId="0920F4EA" w:rsidR="00F4679F" w:rsidRPr="00965588" w:rsidRDefault="00F4679F" w:rsidP="00F4679F">
            <w:pPr>
              <w:rPr>
                <w:rFonts w:ascii="Britannic Bold" w:hAnsi="Britannic Bold"/>
                <w:b/>
                <w:color w:val="00B0F0"/>
                <w:sz w:val="16"/>
                <w:szCs w:val="16"/>
              </w:rPr>
            </w:pPr>
            <w:r w:rsidRPr="00CF60DD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drawing>
                <wp:anchor distT="0" distB="0" distL="114300" distR="114300" simplePos="0" relativeHeight="251783168" behindDoc="0" locked="0" layoutInCell="1" allowOverlap="1" wp14:anchorId="06586D3A" wp14:editId="4B2EF38A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598805</wp:posOffset>
                  </wp:positionV>
                  <wp:extent cx="381000" cy="314325"/>
                  <wp:effectExtent l="0" t="0" r="0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ood-share-logo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0DD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t>9:30 Community Meeting</w:t>
            </w:r>
            <w:r w:rsidRPr="002256AA">
              <w:rPr>
                <w:rFonts w:ascii="Britannic Bold" w:hAnsi="Britannic Bold"/>
                <w:noProof/>
                <w:color w:val="2B142D" w:themeColor="text2"/>
                <w:sz w:val="16"/>
                <w:szCs w:val="16"/>
              </w:rPr>
              <w:br/>
            </w:r>
            <w:r w:rsidRPr="002256AA">
              <w:rPr>
                <w:rFonts w:ascii="Britannic Bold" w:hAnsi="Britannic Bold"/>
                <w:color w:val="FF0000"/>
                <w:sz w:val="16"/>
                <w:szCs w:val="16"/>
              </w:rPr>
              <w:t xml:space="preserve">10:00 </w:t>
            </w:r>
            <w:r>
              <w:rPr>
                <w:rFonts w:ascii="Britannic Bold" w:hAnsi="Britannic Bold"/>
                <w:color w:val="FF0000"/>
                <w:sz w:val="16"/>
                <w:szCs w:val="16"/>
              </w:rPr>
              <w:t>Co-Occurring Disorders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AC62E1">
              <w:rPr>
                <w:rFonts w:ascii="Britannic Bold" w:hAnsi="Britannic Bold"/>
                <w:color w:val="FFC000"/>
                <w:sz w:val="16"/>
                <w:szCs w:val="16"/>
              </w:rPr>
              <w:t>10:00 Healthy Habits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9B35C7">
              <w:rPr>
                <w:rFonts w:ascii="Britannic Bold" w:hAnsi="Britannic Bold"/>
                <w:color w:val="DE58A5"/>
                <w:sz w:val="16"/>
                <w:szCs w:val="16"/>
              </w:rPr>
              <w:t>10:00 Lunch Prep. Group</w:t>
            </w:r>
            <w:r w:rsidRPr="0051765C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</w:t>
            </w:r>
            <w:r w:rsidR="007E6211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</w:t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:30 Walking Group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454038">
              <w:rPr>
                <w:rFonts w:ascii="Britannic Bold" w:hAnsi="Britannic Bold"/>
                <w:color w:val="DE58A5"/>
                <w:sz w:val="16"/>
                <w:szCs w:val="16"/>
              </w:rPr>
              <w:t xml:space="preserve">12:30 Art Group </w:t>
            </w:r>
            <w:r w:rsidRPr="008B4164">
              <w:rPr>
                <w:rFonts w:ascii="Britannic Bold" w:hAnsi="Britannic Bold"/>
                <w:color w:val="0070C0"/>
                <w:sz w:val="16"/>
                <w:szCs w:val="16"/>
              </w:rPr>
              <w:br/>
              <w:t xml:space="preserve"> </w:t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FOOD SHARE</w:t>
            </w:r>
          </w:p>
          <w:p w14:paraId="15FFC0B1" w14:textId="22B33BCB" w:rsidR="00C679C8" w:rsidRPr="00B5727A" w:rsidRDefault="00C679C8" w:rsidP="00C679C8">
            <w:pPr>
              <w:jc w:val="center"/>
              <w:rPr>
                <w:rFonts w:ascii="Britannic Bold" w:hAnsi="Britannic Bold"/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nil"/>
              <w:bottom w:val="single" w:sz="6" w:space="0" w:color="BFBFBF" w:themeColor="background1" w:themeShade="BF"/>
            </w:tcBorders>
          </w:tcPr>
          <w:p w14:paraId="345E4C2B" w14:textId="6E9EE42F" w:rsidR="006B02CB" w:rsidRPr="001244F9" w:rsidRDefault="006B02CB" w:rsidP="006B02CB">
            <w:pPr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</w:pPr>
            <w:r w:rsidRPr="00454038">
              <w:rPr>
                <w:rFonts w:ascii="Britannic Bold" w:hAnsi="Britannic Bold"/>
                <w:color w:val="DE58A5"/>
                <w:sz w:val="16"/>
                <w:szCs w:val="16"/>
              </w:rPr>
              <w:t>10:00 Self-esteem Group</w:t>
            </w:r>
            <w:r w:rsidRPr="00F80862">
              <w:rPr>
                <w:rFonts w:ascii="Britannic Bold" w:hAnsi="Britannic Bold"/>
                <w:color w:val="FFC000"/>
                <w:sz w:val="16"/>
                <w:szCs w:val="16"/>
              </w:rPr>
              <w:br/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Lunch Prep Group</w:t>
            </w:r>
          </w:p>
          <w:p w14:paraId="2649E2D1" w14:textId="77777777" w:rsidR="005545A4" w:rsidRPr="001244F9" w:rsidRDefault="006B02CB" w:rsidP="006B02CB">
            <w:pPr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</w:pP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11:30 Walking Group</w:t>
            </w:r>
          </w:p>
          <w:p w14:paraId="209CD003" w14:textId="4241B429" w:rsidR="006B02CB" w:rsidRPr="005545A4" w:rsidRDefault="005545A4" w:rsidP="006B02CB">
            <w:pPr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8C6D64">
              <w:rPr>
                <w:rFonts w:ascii="Britannic Bold" w:hAnsi="Britannic Bold"/>
                <w:sz w:val="16"/>
                <w:szCs w:val="16"/>
              </w:rPr>
              <w:t>12:30 LGBTQ Group</w:t>
            </w:r>
            <w:r w:rsidR="006B02CB" w:rsidRPr="00211E41">
              <w:rPr>
                <w:rFonts w:ascii="Britannic Bold" w:hAnsi="Britannic Bold"/>
                <w:color w:val="FFC000"/>
                <w:sz w:val="16"/>
                <w:szCs w:val="16"/>
              </w:rPr>
              <w:br/>
            </w:r>
            <w:r w:rsidR="006B02CB" w:rsidRPr="00454038">
              <w:rPr>
                <w:rFonts w:ascii="Britannic Bold" w:hAnsi="Britannic Bold"/>
                <w:color w:val="FFC000"/>
                <w:sz w:val="16"/>
                <w:szCs w:val="16"/>
              </w:rPr>
              <w:t>12:30 Relaxation Group</w:t>
            </w:r>
            <w:r w:rsidR="006B02CB" w:rsidRPr="00211E41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="006B02CB" w:rsidRPr="007B5405">
              <w:rPr>
                <w:rFonts w:ascii="Britannic Bold" w:hAnsi="Britannic Bold"/>
                <w:sz w:val="16"/>
                <w:szCs w:val="16"/>
              </w:rPr>
              <w:t>1:30   Store</w:t>
            </w:r>
          </w:p>
          <w:p w14:paraId="0F900D69" w14:textId="2EDDC7C7" w:rsidR="00C679C8" w:rsidRPr="002256AA" w:rsidRDefault="00C679C8" w:rsidP="00C679C8">
            <w:pPr>
              <w:rPr>
                <w:rFonts w:ascii="Britannic Bold" w:hAnsi="Britannic Bold"/>
                <w:sz w:val="16"/>
                <w:szCs w:val="16"/>
              </w:rPr>
            </w:pPr>
            <w:r>
              <w:rPr>
                <w:rFonts w:ascii="Franklin Gothic Demi" w:hAnsi="Franklin Gothic Demi"/>
                <w:color w:val="2B142D" w:themeColor="text2"/>
                <w:sz w:val="20"/>
                <w:szCs w:val="20"/>
              </w:rPr>
              <w:br/>
            </w:r>
          </w:p>
        </w:tc>
        <w:tc>
          <w:tcPr>
            <w:tcW w:w="3094" w:type="dxa"/>
            <w:tcBorders>
              <w:top w:val="nil"/>
              <w:bottom w:val="single" w:sz="6" w:space="0" w:color="BFBFBF" w:themeColor="background1" w:themeShade="BF"/>
            </w:tcBorders>
          </w:tcPr>
          <w:p w14:paraId="6608607A" w14:textId="77777777" w:rsidR="005545A4" w:rsidRDefault="00C679C8" w:rsidP="00C679C8">
            <w:pPr>
              <w:rPr>
                <w:rFonts w:ascii="Britannic Bold" w:hAnsi="Britannic Bold"/>
                <w:color w:val="DE58A5"/>
                <w:sz w:val="16"/>
                <w:szCs w:val="16"/>
              </w:rPr>
            </w:pPr>
            <w:r w:rsidRPr="003F10AE">
              <w:rPr>
                <w:rFonts w:ascii="Britannic Bold" w:hAnsi="Britannic Bold"/>
                <w:color w:val="DE58A5"/>
                <w:sz w:val="16"/>
                <w:szCs w:val="16"/>
              </w:rPr>
              <w:t>10:00 Overcoming Depression</w:t>
            </w:r>
          </w:p>
          <w:p w14:paraId="00054BE6" w14:textId="6A6A27D9" w:rsidR="00BC033A" w:rsidRDefault="005545A4" w:rsidP="00C679C8">
            <w:pPr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014BD0">
              <w:rPr>
                <w:rFonts w:ascii="Britannic Bold" w:hAnsi="Britannic Bold"/>
                <w:sz w:val="16"/>
                <w:szCs w:val="16"/>
              </w:rPr>
              <w:t>10:00 Knitting Group</w:t>
            </w:r>
            <w:r w:rsidR="00C679C8" w:rsidRPr="003F10AE">
              <w:rPr>
                <w:rFonts w:ascii="Britannic Bold" w:hAnsi="Britannic Bold"/>
                <w:color w:val="DE58A5"/>
                <w:sz w:val="16"/>
                <w:szCs w:val="16"/>
              </w:rPr>
              <w:br/>
            </w:r>
            <w:r w:rsidR="00C679C8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Men’s Group</w:t>
            </w:r>
            <w:r w:rsidR="00C679C8" w:rsidRPr="000B1314">
              <w:rPr>
                <w:rFonts w:ascii="Britannic Bold" w:hAnsi="Britannic Bold"/>
                <w:color w:val="0070C0"/>
                <w:sz w:val="16"/>
                <w:szCs w:val="16"/>
              </w:rPr>
              <w:br/>
            </w:r>
            <w:r w:rsidR="00C679C8" w:rsidRPr="00594568">
              <w:rPr>
                <w:rFonts w:ascii="Britannic Bold" w:hAnsi="Britannic Bold"/>
                <w:color w:val="FFC000"/>
                <w:sz w:val="16"/>
                <w:szCs w:val="16"/>
              </w:rPr>
              <w:t>10:00 Lunch Prep. Group</w:t>
            </w:r>
          </w:p>
          <w:p w14:paraId="23FD454A" w14:textId="77777777" w:rsidR="003446FF" w:rsidRPr="003F10AE" w:rsidRDefault="00BC033A" w:rsidP="00C679C8">
            <w:pPr>
              <w:rPr>
                <w:rFonts w:ascii="Britannic Bold" w:hAnsi="Britannic Bold"/>
                <w:color w:val="DE58A5"/>
                <w:sz w:val="16"/>
                <w:szCs w:val="16"/>
              </w:rPr>
            </w:pPr>
            <w:r w:rsidRPr="003F10AE">
              <w:rPr>
                <w:rFonts w:ascii="Britannic Bold" w:hAnsi="Britannic Bold"/>
                <w:color w:val="DE58A5"/>
                <w:sz w:val="16"/>
                <w:szCs w:val="16"/>
              </w:rPr>
              <w:t>11:30 Walking Group</w:t>
            </w:r>
          </w:p>
          <w:p w14:paraId="245F3715" w14:textId="4657E7F2" w:rsidR="00C679C8" w:rsidRPr="009E1FAC" w:rsidRDefault="003446FF" w:rsidP="00C679C8">
            <w:pPr>
              <w:rPr>
                <w:rFonts w:ascii="Britannic Bold" w:hAnsi="Britannic Bold"/>
                <w:sz w:val="20"/>
                <w:szCs w:val="20"/>
              </w:rPr>
            </w:pPr>
            <w:r w:rsidRPr="008973E4">
              <w:rPr>
                <w:rFonts w:ascii="Britannic Bold" w:hAnsi="Britannic Bold"/>
                <w:color w:val="FFC000"/>
                <w:sz w:val="16"/>
                <w:szCs w:val="16"/>
              </w:rPr>
              <w:t>11:30</w:t>
            </w:r>
            <w:r>
              <w:rPr>
                <w:rFonts w:ascii="Britannic Bold" w:hAnsi="Britannic Bold"/>
                <w:color w:val="FFC000"/>
                <w:sz w:val="16"/>
                <w:szCs w:val="16"/>
              </w:rPr>
              <w:t xml:space="preserve"> Social Skills Group</w:t>
            </w:r>
            <w:r w:rsidR="00C679C8" w:rsidRPr="000B1314">
              <w:rPr>
                <w:rFonts w:ascii="Britannic Bold" w:hAnsi="Britannic Bold"/>
                <w:sz w:val="16"/>
                <w:szCs w:val="16"/>
              </w:rPr>
              <w:br/>
            </w:r>
            <w:r w:rsidR="00C679C8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12:30 Anger Management</w:t>
            </w:r>
          </w:p>
        </w:tc>
      </w:tr>
      <w:tr w:rsidR="00C679C8" w14:paraId="1DDAA059" w14:textId="77777777" w:rsidTr="00670596">
        <w:trPr>
          <w:trHeight w:val="65"/>
        </w:trPr>
        <w:tc>
          <w:tcPr>
            <w:tcW w:w="258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323FA99D" w14:textId="70D05797" w:rsidR="00C679C8" w:rsidRPr="005A00A0" w:rsidRDefault="004E5472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>
              <w:rPr>
                <w:rFonts w:ascii="Britannic Bold" w:hAnsi="Britannic Bold"/>
                <w:b/>
                <w:bCs/>
                <w:sz w:val="16"/>
                <w:szCs w:val="16"/>
              </w:rPr>
              <w:t>0</w:t>
            </w:r>
            <w:r w:rsidR="00822A0A">
              <w:rPr>
                <w:rFonts w:ascii="Britannic Bold" w:hAnsi="Britannic Bold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141" w:type="dxa"/>
            <w:tcBorders>
              <w:top w:val="single" w:sz="6" w:space="0" w:color="BFBFBF" w:themeColor="background1" w:themeShade="BF"/>
              <w:bottom w:val="nil"/>
            </w:tcBorders>
          </w:tcPr>
          <w:p w14:paraId="4F5AB5FD" w14:textId="3793AFBC" w:rsidR="00C679C8" w:rsidRPr="005A00A0" w:rsidRDefault="00822A0A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>
              <w:rPr>
                <w:rFonts w:ascii="Britannic Bold" w:hAnsi="Britannic Bold"/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2940" w:type="dxa"/>
            <w:tcBorders>
              <w:top w:val="single" w:sz="6" w:space="0" w:color="BFBFBF" w:themeColor="background1" w:themeShade="BF"/>
              <w:bottom w:val="nil"/>
            </w:tcBorders>
          </w:tcPr>
          <w:p w14:paraId="66048F76" w14:textId="7265FE90" w:rsidR="00C679C8" w:rsidRPr="005A00A0" w:rsidRDefault="00822A0A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>
              <w:rPr>
                <w:rFonts w:ascii="Britannic Bold" w:hAnsi="Britannic Bold"/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2823" w:type="dxa"/>
            <w:tcBorders>
              <w:top w:val="single" w:sz="6" w:space="0" w:color="BFBFBF" w:themeColor="background1" w:themeShade="BF"/>
              <w:bottom w:val="nil"/>
            </w:tcBorders>
          </w:tcPr>
          <w:p w14:paraId="580098ED" w14:textId="39906849" w:rsidR="00C679C8" w:rsidRPr="005A00A0" w:rsidRDefault="004E5472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>
              <w:rPr>
                <w:rFonts w:ascii="Britannic Bold" w:hAnsi="Britannic Bold"/>
                <w:b/>
                <w:bCs/>
                <w:sz w:val="16"/>
                <w:szCs w:val="16"/>
              </w:rPr>
              <w:t>1</w:t>
            </w:r>
            <w:r w:rsidR="00822A0A">
              <w:rPr>
                <w:rFonts w:ascii="Britannic Bold" w:hAnsi="Britannic Bold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094" w:type="dxa"/>
            <w:tcBorders>
              <w:top w:val="single" w:sz="6" w:space="0" w:color="BFBFBF" w:themeColor="background1" w:themeShade="BF"/>
              <w:bottom w:val="nil"/>
            </w:tcBorders>
          </w:tcPr>
          <w:p w14:paraId="29F7ADFE" w14:textId="5EBCE96F" w:rsidR="00C679C8" w:rsidRPr="005A00A0" w:rsidRDefault="004E5472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>
              <w:rPr>
                <w:rFonts w:ascii="Britannic Bold" w:hAnsi="Britannic Bold"/>
                <w:b/>
                <w:bCs/>
                <w:sz w:val="16"/>
                <w:szCs w:val="16"/>
              </w:rPr>
              <w:t>1</w:t>
            </w:r>
            <w:r w:rsidR="00822A0A">
              <w:rPr>
                <w:rFonts w:ascii="Britannic Bold" w:hAnsi="Britannic Bold"/>
                <w:b/>
                <w:bCs/>
                <w:sz w:val="16"/>
                <w:szCs w:val="16"/>
              </w:rPr>
              <w:t>1</w:t>
            </w:r>
          </w:p>
        </w:tc>
      </w:tr>
      <w:tr w:rsidR="00C679C8" w14:paraId="762EB576" w14:textId="77777777" w:rsidTr="00C43F34">
        <w:trPr>
          <w:trHeight w:hRule="exact" w:val="1532"/>
        </w:trPr>
        <w:tc>
          <w:tcPr>
            <w:tcW w:w="2587" w:type="dxa"/>
            <w:tcBorders>
              <w:top w:val="nil"/>
              <w:bottom w:val="single" w:sz="6" w:space="0" w:color="BFBFBF" w:themeColor="background1" w:themeShade="BF"/>
            </w:tcBorders>
          </w:tcPr>
          <w:p w14:paraId="2C1D962D" w14:textId="3549670B" w:rsidR="004E5472" w:rsidRPr="00990C4E" w:rsidRDefault="004E5472" w:rsidP="004E5472">
            <w:pPr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1244F9">
              <w:rPr>
                <w:rFonts w:ascii="Britannic Bold" w:hAnsi="Britannic Bold"/>
                <w:noProof/>
                <w:color w:val="74367A" w:themeColor="text2" w:themeTint="BF"/>
                <w:sz w:val="16"/>
                <w:szCs w:val="16"/>
              </w:rPr>
              <w:drawing>
                <wp:anchor distT="0" distB="0" distL="114300" distR="114300" simplePos="0" relativeHeight="251820032" behindDoc="0" locked="0" layoutInCell="1" allowOverlap="1" wp14:anchorId="68480AB2" wp14:editId="77B72634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487680</wp:posOffset>
                  </wp:positionV>
                  <wp:extent cx="396139" cy="275907"/>
                  <wp:effectExtent l="0" t="0" r="444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39" cy="275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9:15 Club Council</w:t>
            </w:r>
            <w:r w:rsidRPr="002256AA">
              <w:rPr>
                <w:rFonts w:ascii="Britannic Bold" w:hAnsi="Britannic Bold"/>
                <w:color w:val="0083B2" w:themeColor="accent3" w:themeShade="80"/>
                <w:sz w:val="16"/>
                <w:szCs w:val="16"/>
              </w:rPr>
              <w:br/>
            </w:r>
            <w:r w:rsidRPr="00601265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t>09:30 Community Meeting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965588">
              <w:rPr>
                <w:rFonts w:ascii="Britannic Bold" w:hAnsi="Britannic Bold"/>
                <w:color w:val="FF0000"/>
                <w:sz w:val="16"/>
                <w:szCs w:val="16"/>
              </w:rPr>
              <w:t xml:space="preserve">10:00 </w:t>
            </w:r>
            <w:r>
              <w:rPr>
                <w:rFonts w:ascii="Britannic Bold" w:hAnsi="Britannic Bold"/>
                <w:color w:val="FF0000"/>
                <w:sz w:val="16"/>
                <w:szCs w:val="16"/>
              </w:rPr>
              <w:t>Co-Occurring Disorders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Schizophrenia Awareness</w:t>
            </w:r>
            <w:r w:rsidRPr="00093155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="007D3B04" w:rsidRPr="00454038">
              <w:rPr>
                <w:rFonts w:ascii="Britannic Bold" w:hAnsi="Britannic Bold"/>
                <w:color w:val="DE58A5"/>
                <w:sz w:val="16"/>
                <w:szCs w:val="16"/>
              </w:rPr>
              <w:t>10:00 Lunch Prep. Group</w:t>
            </w:r>
          </w:p>
          <w:p w14:paraId="06170628" w14:textId="4F8417C6" w:rsidR="004E5472" w:rsidRPr="003201DE" w:rsidRDefault="004E5472" w:rsidP="004E5472">
            <w:pPr>
              <w:rPr>
                <w:rFonts w:ascii="Britannic Bold" w:hAnsi="Britannic Bold"/>
                <w:color w:val="A20083"/>
                <w:sz w:val="16"/>
                <w:szCs w:val="16"/>
              </w:rPr>
            </w:pPr>
            <w:r w:rsidRPr="00990C4E">
              <w:rPr>
                <w:rFonts w:ascii="Britannic Bold" w:hAnsi="Britannic Bold"/>
                <w:color w:val="FFC000"/>
                <w:sz w:val="16"/>
                <w:szCs w:val="16"/>
              </w:rPr>
              <w:t>11:30 Walking Group</w:t>
            </w:r>
            <w:r w:rsidRPr="006E69E7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Pr="007D3B04">
              <w:rPr>
                <w:rFonts w:ascii="Britannic Bold" w:hAnsi="Britannic Bold"/>
                <w:color w:val="DE58A5"/>
                <w:sz w:val="16"/>
                <w:szCs w:val="16"/>
              </w:rPr>
              <w:t>12:30 Symptom Mngt. Grp</w:t>
            </w:r>
          </w:p>
          <w:p w14:paraId="67463D36" w14:textId="25E8C95D" w:rsidR="00C679C8" w:rsidRPr="00FC5091" w:rsidRDefault="004E5472" w:rsidP="004E5472">
            <w:pPr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7D3B04">
              <w:rPr>
                <w:rFonts w:ascii="Britannic Bold" w:hAnsi="Britannic Bold"/>
                <w:color w:val="FFC000"/>
                <w:sz w:val="16"/>
                <w:szCs w:val="16"/>
              </w:rPr>
              <w:t>FOOD SHARE</w:t>
            </w:r>
          </w:p>
        </w:tc>
        <w:tc>
          <w:tcPr>
            <w:tcW w:w="3141" w:type="dxa"/>
            <w:tcBorders>
              <w:top w:val="nil"/>
              <w:bottom w:val="single" w:sz="6" w:space="0" w:color="BFBFBF" w:themeColor="background1" w:themeShade="BF"/>
            </w:tcBorders>
          </w:tcPr>
          <w:p w14:paraId="7E3F4FBF" w14:textId="77777777" w:rsidR="005545A4" w:rsidRPr="007D3B04" w:rsidRDefault="00C679C8" w:rsidP="00C679C8">
            <w:pPr>
              <w:shd w:val="clear" w:color="auto" w:fill="FFFFFF" w:themeFill="background1"/>
              <w:rPr>
                <w:rFonts w:ascii="Britannic Bold" w:hAnsi="Britannic Bold"/>
                <w:color w:val="DE58A5"/>
                <w:sz w:val="16"/>
                <w:szCs w:val="16"/>
              </w:rPr>
            </w:pPr>
            <w:r w:rsidRPr="007D3B04">
              <w:rPr>
                <w:rFonts w:ascii="Britannic Bold" w:hAnsi="Britannic Bold"/>
                <w:color w:val="DE58A5"/>
                <w:sz w:val="16"/>
                <w:szCs w:val="16"/>
              </w:rPr>
              <w:t>10:00 Communications Group</w:t>
            </w:r>
          </w:p>
          <w:p w14:paraId="72730911" w14:textId="2882714B" w:rsidR="00C679C8" w:rsidRPr="008C3E01" w:rsidRDefault="0000487E" w:rsidP="00C679C8">
            <w:pPr>
              <w:shd w:val="clear" w:color="auto" w:fill="FFFFFF" w:themeFill="background1"/>
              <w:rPr>
                <w:rFonts w:ascii="Britannic Bold" w:hAnsi="Britannic Bold"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1E1C5DCF" wp14:editId="097F52F1">
                  <wp:simplePos x="0" y="0"/>
                  <wp:positionH relativeFrom="margin">
                    <wp:posOffset>1168400</wp:posOffset>
                  </wp:positionH>
                  <wp:positionV relativeFrom="paragraph">
                    <wp:posOffset>55880</wp:posOffset>
                  </wp:positionV>
                  <wp:extent cx="640556" cy="563840"/>
                  <wp:effectExtent l="0" t="0" r="7620" b="825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56" cy="56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45A4"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t>10:00 Work Preparation Group</w:t>
            </w:r>
            <w:r w:rsidR="00C679C8"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br/>
            </w:r>
            <w:r w:rsidR="00C679C8" w:rsidRPr="00014BD0">
              <w:rPr>
                <w:rFonts w:ascii="Britannic Bold" w:hAnsi="Britannic Bold"/>
                <w:color w:val="FFC000"/>
                <w:sz w:val="16"/>
                <w:szCs w:val="16"/>
              </w:rPr>
              <w:t>10:00 Lunch Prep. Group</w:t>
            </w:r>
          </w:p>
          <w:p w14:paraId="422FC3D1" w14:textId="56D12F19" w:rsidR="00C679C8" w:rsidRDefault="00EF0893" w:rsidP="00C679C8">
            <w:pPr>
              <w:shd w:val="clear" w:color="auto" w:fill="FFFFFF" w:themeFill="background1"/>
              <w:rPr>
                <w:rFonts w:ascii="Britannic Bold" w:hAnsi="Britannic Bold"/>
                <w:color w:val="000000" w:themeColor="text1"/>
                <w:sz w:val="16"/>
                <w:szCs w:val="16"/>
              </w:rPr>
            </w:pPr>
            <w:r w:rsidRPr="001244F9">
              <w:rPr>
                <w:rFonts w:ascii="Britannic Bold" w:hAnsi="Britannic Bold"/>
                <w:noProof/>
                <w:color w:val="74367A" w:themeColor="text2" w:themeTint="B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8288" behindDoc="1" locked="0" layoutInCell="1" allowOverlap="1" wp14:anchorId="17F16363" wp14:editId="2BFC987F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281940</wp:posOffset>
                      </wp:positionV>
                      <wp:extent cx="1143000" cy="1021080"/>
                      <wp:effectExtent l="0" t="0" r="0" b="762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10210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A442A5" w14:textId="1C5B79DB" w:rsidR="00EF0893" w:rsidRPr="00EF0893" w:rsidRDefault="00EF0893" w:rsidP="00EF089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F163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65.2pt;margin-top:22.2pt;width:90pt;height:80.4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" stroked="f">
                      <v:textbox>
                        <w:txbxContent>
                          <w:p w14:paraId="19A442A5" w14:textId="1C5B79DB" w:rsidR="00EF0893" w:rsidRPr="00EF0893" w:rsidRDefault="00EF0893" w:rsidP="00EF0893"/>
                        </w:txbxContent>
                      </v:textbox>
                    </v:shape>
                  </w:pict>
                </mc:Fallback>
              </mc:AlternateContent>
            </w:r>
            <w:r w:rsidR="00C679C8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11:30 Walking Group</w:t>
            </w:r>
            <w:r w:rsidR="00C679C8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br/>
              <w:t>12:30 Seeking Safety</w:t>
            </w:r>
            <w:r w:rsidR="00C679C8"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br/>
              <w:t>1:30 Store</w:t>
            </w:r>
          </w:p>
          <w:p w14:paraId="2DFFD32D" w14:textId="5C7975BA" w:rsidR="008850B8" w:rsidRPr="002256AA" w:rsidRDefault="008850B8" w:rsidP="008850B8">
            <w:pPr>
              <w:shd w:val="clear" w:color="auto" w:fill="FFFFFF" w:themeFill="background1"/>
              <w:rPr>
                <w:rFonts w:ascii="Britannic Bold" w:hAnsi="Britannic Bold"/>
                <w:sz w:val="16"/>
                <w:szCs w:val="16"/>
              </w:rPr>
            </w:pPr>
            <w:r w:rsidRPr="009E5B4C">
              <w:rPr>
                <w:rFonts w:ascii="Britannic Bold" w:hAnsi="Britannic Bold"/>
                <w:color w:val="000000" w:themeColor="text1"/>
                <w:sz w:val="16"/>
                <w:szCs w:val="16"/>
                <w:highlight w:val="yellow"/>
              </w:rPr>
              <w:t>OUTING</w:t>
            </w:r>
            <w:r w:rsidRPr="004E087A">
              <w:rPr>
                <w:rFonts w:ascii="Britannic Bold" w:hAnsi="Britannic Bold"/>
                <w:color w:val="FFC000"/>
                <w:sz w:val="16"/>
                <w:szCs w:val="16"/>
                <w:highlight w:val="yellow"/>
              </w:rPr>
              <w:t>:</w:t>
            </w:r>
            <w:r w:rsidRPr="00CB3A61">
              <w:rPr>
                <w:rFonts w:ascii="Britannic Bold" w:hAnsi="Britannic Bold"/>
                <w:color w:val="FFC000"/>
                <w:sz w:val="16"/>
                <w:szCs w:val="16"/>
              </w:rPr>
              <w:t xml:space="preserve"> </w:t>
            </w:r>
            <w:r w:rsidR="00211E41">
              <w:rPr>
                <w:rFonts w:ascii="Britannic Bold" w:hAnsi="Britannic Bold"/>
                <w:color w:val="FFC000"/>
                <w:sz w:val="16"/>
                <w:szCs w:val="16"/>
              </w:rPr>
              <w:t xml:space="preserve">5 below and </w:t>
            </w:r>
            <w:proofErr w:type="gramStart"/>
            <w:r w:rsidR="00211E41">
              <w:rPr>
                <w:rFonts w:ascii="Britannic Bold" w:hAnsi="Britannic Bold"/>
                <w:color w:val="FFC000"/>
                <w:sz w:val="16"/>
                <w:szCs w:val="16"/>
              </w:rPr>
              <w:t>In</w:t>
            </w:r>
            <w:proofErr w:type="gramEnd"/>
            <w:r w:rsidR="00211E41">
              <w:rPr>
                <w:rFonts w:ascii="Britannic Bold" w:hAnsi="Britannic Bold"/>
                <w:color w:val="FFC000"/>
                <w:sz w:val="16"/>
                <w:szCs w:val="16"/>
              </w:rPr>
              <w:t xml:space="preserve"> n Out</w:t>
            </w:r>
          </w:p>
          <w:p w14:paraId="407240B9" w14:textId="4CCB2620" w:rsidR="005A040A" w:rsidRPr="002256AA" w:rsidRDefault="005A040A" w:rsidP="00C679C8">
            <w:pPr>
              <w:shd w:val="clear" w:color="auto" w:fill="FFFFFF" w:themeFill="background1"/>
              <w:rPr>
                <w:rFonts w:ascii="Britannic Bold" w:hAnsi="Britannic Bold"/>
                <w:sz w:val="16"/>
                <w:szCs w:val="16"/>
              </w:rPr>
            </w:pPr>
          </w:p>
          <w:p w14:paraId="06775516" w14:textId="5FA1A8FE" w:rsidR="00C679C8" w:rsidRPr="001774F1" w:rsidRDefault="00C679C8" w:rsidP="00C679C8">
            <w:pPr>
              <w:shd w:val="clear" w:color="auto" w:fill="FFFFFF" w:themeFill="background1"/>
              <w:rPr>
                <w:rFonts w:ascii="Britannic Bold" w:hAnsi="Britannic Bold"/>
                <w:color w:val="000000" w:themeColor="text1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nil"/>
              <w:bottom w:val="single" w:sz="6" w:space="0" w:color="BFBFBF" w:themeColor="background1" w:themeShade="BF"/>
            </w:tcBorders>
          </w:tcPr>
          <w:p w14:paraId="2B07E929" w14:textId="02A032E2" w:rsidR="00C679C8" w:rsidRPr="00184F91" w:rsidRDefault="00C679C8" w:rsidP="00EF0893">
            <w:r w:rsidRPr="008729C5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drawing>
                <wp:anchor distT="0" distB="0" distL="114300" distR="114300" simplePos="0" relativeHeight="251779072" behindDoc="0" locked="0" layoutInCell="1" allowOverlap="1" wp14:anchorId="5AACCF9E" wp14:editId="079E0A6F">
                  <wp:simplePos x="0" y="0"/>
                  <wp:positionH relativeFrom="column">
                    <wp:posOffset>1328420</wp:posOffset>
                  </wp:positionH>
                  <wp:positionV relativeFrom="paragraph">
                    <wp:posOffset>501015</wp:posOffset>
                  </wp:positionV>
                  <wp:extent cx="381000" cy="314925"/>
                  <wp:effectExtent l="0" t="0" r="0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ood-share-logo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9C5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t>0</w:t>
            </w:r>
            <w:r w:rsidR="003C4417" w:rsidRPr="008729C5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t>9:30 Community Meeting</w:t>
            </w:r>
            <w:r w:rsidR="003C4417" w:rsidRPr="002256AA">
              <w:rPr>
                <w:rFonts w:ascii="Britannic Bold" w:hAnsi="Britannic Bold"/>
                <w:noProof/>
                <w:color w:val="2B142D" w:themeColor="text2"/>
                <w:sz w:val="16"/>
                <w:szCs w:val="16"/>
              </w:rPr>
              <w:br/>
            </w:r>
            <w:r w:rsidR="003C4417" w:rsidRPr="002256AA">
              <w:rPr>
                <w:rFonts w:ascii="Britannic Bold" w:hAnsi="Britannic Bold"/>
                <w:color w:val="FF0000"/>
                <w:sz w:val="16"/>
                <w:szCs w:val="16"/>
              </w:rPr>
              <w:t xml:space="preserve">10:00 </w:t>
            </w:r>
            <w:r w:rsidR="003C4417">
              <w:rPr>
                <w:rFonts w:ascii="Britannic Bold" w:hAnsi="Britannic Bold"/>
                <w:color w:val="FF0000"/>
                <w:sz w:val="16"/>
                <w:szCs w:val="16"/>
              </w:rPr>
              <w:t>Co-Occurring Disorders</w:t>
            </w:r>
            <w:r w:rsidR="003C4417"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="003C4417" w:rsidRPr="009B35C7">
              <w:rPr>
                <w:rFonts w:ascii="Britannic Bold" w:hAnsi="Britannic Bold"/>
                <w:color w:val="FFC000"/>
                <w:sz w:val="16"/>
                <w:szCs w:val="16"/>
              </w:rPr>
              <w:t>10:00 Healthy Habits</w:t>
            </w:r>
            <w:r w:rsidR="003C4417" w:rsidRPr="009B35C7">
              <w:rPr>
                <w:rFonts w:ascii="Britannic Bold" w:hAnsi="Britannic Bold"/>
                <w:color w:val="DE58A5"/>
                <w:sz w:val="16"/>
                <w:szCs w:val="16"/>
              </w:rPr>
              <w:br/>
              <w:t>10:00 Lunch Prep. Group</w:t>
            </w:r>
            <w:r w:rsidR="003C4417" w:rsidRPr="0051765C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="003C4417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11:30 Walking Group</w:t>
            </w:r>
            <w:r w:rsidR="003C4417" w:rsidRPr="00F80862">
              <w:rPr>
                <w:rFonts w:ascii="Britannic Bold" w:hAnsi="Britannic Bold"/>
                <w:color w:val="FFC000"/>
                <w:sz w:val="16"/>
                <w:szCs w:val="16"/>
              </w:rPr>
              <w:br/>
            </w:r>
            <w:r w:rsidR="003C4417" w:rsidRPr="009B35C7">
              <w:rPr>
                <w:rFonts w:ascii="Britannic Bold" w:hAnsi="Britannic Bold"/>
                <w:color w:val="DE58A5"/>
                <w:sz w:val="16"/>
                <w:szCs w:val="16"/>
              </w:rPr>
              <w:t xml:space="preserve">12:30 Art Group </w:t>
            </w:r>
            <w:r w:rsidR="003C4417" w:rsidRPr="00972E54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="003C4417" w:rsidRPr="008B4164">
              <w:rPr>
                <w:rFonts w:ascii="Britannic Bold" w:hAnsi="Britannic Bold"/>
                <w:color w:val="0070C0"/>
                <w:sz w:val="16"/>
                <w:szCs w:val="16"/>
              </w:rPr>
              <w:t xml:space="preserve"> </w:t>
            </w:r>
            <w:r w:rsidR="003C4417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FOOD SHARE</w:t>
            </w:r>
            <w:r w:rsidR="003C4417" w:rsidRPr="001244F9">
              <w:rPr>
                <w:color w:val="74367A" w:themeColor="text2" w:themeTint="BF"/>
              </w:rPr>
              <w:t xml:space="preserve"> </w:t>
            </w:r>
          </w:p>
        </w:tc>
        <w:tc>
          <w:tcPr>
            <w:tcW w:w="2823" w:type="dxa"/>
            <w:tcBorders>
              <w:top w:val="nil"/>
              <w:bottom w:val="single" w:sz="6" w:space="0" w:color="BFBFBF" w:themeColor="background1" w:themeShade="BF"/>
            </w:tcBorders>
          </w:tcPr>
          <w:p w14:paraId="29EA9D2C" w14:textId="623763AF" w:rsidR="00C679C8" w:rsidRPr="007D3B04" w:rsidRDefault="00C679C8" w:rsidP="00C679C8">
            <w:pPr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Self-esteem Group</w:t>
            </w:r>
            <w:r w:rsidRPr="00234EAF">
              <w:rPr>
                <w:rFonts w:ascii="Britannic Bold" w:hAnsi="Britannic Bold"/>
                <w:color w:val="0070C0"/>
                <w:sz w:val="16"/>
                <w:szCs w:val="16"/>
              </w:rPr>
              <w:br/>
            </w:r>
            <w:r w:rsidRPr="007D3B04">
              <w:rPr>
                <w:rFonts w:ascii="Britannic Bold" w:hAnsi="Britannic Bold"/>
                <w:color w:val="FFC000"/>
                <w:sz w:val="16"/>
                <w:szCs w:val="16"/>
              </w:rPr>
              <w:t>10:00 Lunch Prep Group</w:t>
            </w:r>
          </w:p>
          <w:p w14:paraId="654A0DF7" w14:textId="77777777" w:rsidR="003F10AE" w:rsidRPr="007D3B04" w:rsidRDefault="00C679C8" w:rsidP="00C679C8">
            <w:pPr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7D3B04">
              <w:rPr>
                <w:rFonts w:ascii="Britannic Bold" w:hAnsi="Britannic Bold"/>
                <w:color w:val="FFC000"/>
                <w:sz w:val="16"/>
                <w:szCs w:val="16"/>
              </w:rPr>
              <w:t>11:30 Walking Group</w:t>
            </w:r>
          </w:p>
          <w:p w14:paraId="289C71C2" w14:textId="6506A6D4" w:rsidR="00C679C8" w:rsidRDefault="003F10AE" w:rsidP="00C679C8">
            <w:pPr>
              <w:rPr>
                <w:rFonts w:ascii="Britannic Bold" w:hAnsi="Britannic Bold"/>
                <w:color w:val="000000" w:themeColor="text1"/>
                <w:sz w:val="16"/>
                <w:szCs w:val="16"/>
              </w:rPr>
            </w:pPr>
            <w:r w:rsidRPr="008C6D64">
              <w:rPr>
                <w:rFonts w:ascii="Britannic Bold" w:hAnsi="Britannic Bold"/>
                <w:sz w:val="16"/>
                <w:szCs w:val="16"/>
              </w:rPr>
              <w:t>12:30 LGBTQ Group</w:t>
            </w:r>
            <w:r w:rsidR="00C679C8"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br/>
            </w:r>
            <w:r w:rsidR="00C679C8" w:rsidRPr="00E83B56">
              <w:rPr>
                <w:rFonts w:ascii="Britannic Bold" w:hAnsi="Britannic Bold"/>
                <w:color w:val="DE58A5"/>
                <w:sz w:val="16"/>
                <w:szCs w:val="16"/>
              </w:rPr>
              <w:t>12:30 Relaxation Group</w:t>
            </w:r>
            <w:r w:rsidR="00C679C8" w:rsidRPr="006F5A5F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="00C679C8" w:rsidRPr="007B5405">
              <w:rPr>
                <w:rFonts w:ascii="Britannic Bold" w:hAnsi="Britannic Bold"/>
                <w:sz w:val="16"/>
                <w:szCs w:val="16"/>
              </w:rPr>
              <w:t>1:30   Store</w:t>
            </w:r>
          </w:p>
          <w:p w14:paraId="69889E43" w14:textId="041024DE" w:rsidR="00C679C8" w:rsidRPr="002256AA" w:rsidRDefault="00C679C8" w:rsidP="00C679C8">
            <w:pPr>
              <w:rPr>
                <w:rFonts w:ascii="Britannic Bold" w:hAnsi="Britannic Bold"/>
                <w:sz w:val="16"/>
                <w:szCs w:val="16"/>
              </w:rPr>
            </w:pPr>
            <w:r>
              <w:rPr>
                <w:rFonts w:ascii="Britannic Bold" w:hAnsi="Britannic Bold"/>
                <w:color w:val="000000" w:themeColor="text1"/>
                <w:sz w:val="16"/>
                <w:szCs w:val="16"/>
              </w:rPr>
              <w:br/>
            </w:r>
            <w:r>
              <w:rPr>
                <w:rFonts w:ascii="Britannic Bold" w:hAnsi="Britannic Bold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3094" w:type="dxa"/>
            <w:tcBorders>
              <w:top w:val="nil"/>
              <w:bottom w:val="single" w:sz="6" w:space="0" w:color="BFBFBF" w:themeColor="background1" w:themeShade="BF"/>
            </w:tcBorders>
          </w:tcPr>
          <w:p w14:paraId="392C5E69" w14:textId="4DE4838D" w:rsidR="00C679C8" w:rsidRPr="009E1FAC" w:rsidRDefault="00C679C8" w:rsidP="00C679C8">
            <w:pPr>
              <w:shd w:val="clear" w:color="auto" w:fill="FFFFFF" w:themeFill="background1"/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</w:pPr>
            <w:r w:rsidRPr="007D3B04">
              <w:rPr>
                <w:rFonts w:ascii="Britannic Bold" w:hAnsi="Britannic Bold"/>
                <w:color w:val="FFC000"/>
                <w:sz w:val="16"/>
                <w:szCs w:val="16"/>
              </w:rPr>
              <w:t>10:00 Overcoming Depression</w:t>
            </w:r>
            <w:r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Pr="00014BD0">
              <w:rPr>
                <w:rFonts w:ascii="Britannic Bold" w:hAnsi="Britannic Bold"/>
                <w:sz w:val="16"/>
                <w:szCs w:val="16"/>
              </w:rPr>
              <w:t>10:00 Knitting Group</w:t>
            </w:r>
            <w:r w:rsidRPr="00AD3871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Men’s Group</w:t>
            </w:r>
            <w:r w:rsidRPr="008C6D64">
              <w:rPr>
                <w:rFonts w:ascii="Britannic Bold" w:hAnsi="Britannic Bold"/>
                <w:color w:val="0083B2" w:themeColor="accent3" w:themeShade="80"/>
                <w:sz w:val="16"/>
                <w:szCs w:val="16"/>
              </w:rPr>
              <w:br/>
            </w:r>
            <w:r w:rsidRPr="007D3B04">
              <w:rPr>
                <w:rFonts w:ascii="Britannic Bold" w:hAnsi="Britannic Bold"/>
                <w:color w:val="DE58A5"/>
                <w:sz w:val="16"/>
                <w:szCs w:val="16"/>
              </w:rPr>
              <w:t>10:00 Lunch Prep. Group</w:t>
            </w:r>
            <w:r w:rsidRPr="00EA31C9">
              <w:rPr>
                <w:rFonts w:ascii="Britannic Bold" w:hAnsi="Britannic Bold"/>
                <w:color w:val="FFC000"/>
                <w:sz w:val="16"/>
                <w:szCs w:val="16"/>
              </w:rPr>
              <w:br/>
            </w:r>
            <w:r w:rsidRPr="007D3B04">
              <w:rPr>
                <w:rFonts w:ascii="Britannic Bold" w:hAnsi="Britannic Bold"/>
                <w:sz w:val="16"/>
                <w:szCs w:val="16"/>
              </w:rPr>
              <w:t>11:30 Walking Group</w:t>
            </w:r>
            <w:r w:rsidRPr="002256AA">
              <w:rPr>
                <w:rFonts w:ascii="Britannic Bold" w:hAnsi="Britannic Bold"/>
                <w:color w:val="7030A0"/>
                <w:sz w:val="16"/>
                <w:szCs w:val="16"/>
              </w:rPr>
              <w:br/>
            </w:r>
            <w:r w:rsidRPr="00CC05B8">
              <w:rPr>
                <w:rFonts w:ascii="Britannic Bold" w:hAnsi="Britannic Bold"/>
                <w:color w:val="DE58A5"/>
                <w:sz w:val="16"/>
                <w:szCs w:val="16"/>
              </w:rPr>
              <w:t xml:space="preserve">12:30 </w:t>
            </w:r>
            <w:r w:rsidR="003F10AE" w:rsidRPr="00CC05B8">
              <w:rPr>
                <w:rFonts w:ascii="Britannic Bold" w:hAnsi="Britannic Bold"/>
                <w:color w:val="DE58A5"/>
                <w:sz w:val="16"/>
                <w:szCs w:val="16"/>
              </w:rPr>
              <w:t>Self Care Group</w:t>
            </w:r>
            <w:r w:rsidRPr="002256AA">
              <w:rPr>
                <w:rFonts w:ascii="Britannic Bold" w:hAnsi="Britannic Bold"/>
                <w:color w:val="7030A0"/>
                <w:sz w:val="16"/>
                <w:szCs w:val="16"/>
              </w:rPr>
              <w:br/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12:30 Anger Management</w:t>
            </w:r>
          </w:p>
        </w:tc>
      </w:tr>
      <w:tr w:rsidR="00C679C8" w14:paraId="5EEBFDFD" w14:textId="77777777" w:rsidTr="00670596">
        <w:trPr>
          <w:trHeight w:val="65"/>
        </w:trPr>
        <w:tc>
          <w:tcPr>
            <w:tcW w:w="2587" w:type="dxa"/>
            <w:tcBorders>
              <w:top w:val="single" w:sz="6" w:space="0" w:color="BFBFBF" w:themeColor="background1" w:themeShade="BF"/>
              <w:bottom w:val="nil"/>
            </w:tcBorders>
          </w:tcPr>
          <w:p w14:paraId="78F46F78" w14:textId="4602F846" w:rsidR="00C679C8" w:rsidRPr="005A00A0" w:rsidRDefault="00C679C8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 w:rsidRPr="005A00A0">
              <w:rPr>
                <w:rFonts w:ascii="Britannic Bold" w:hAnsi="Britannic Bold"/>
                <w:b/>
                <w:bCs/>
                <w:sz w:val="16"/>
                <w:szCs w:val="16"/>
              </w:rPr>
              <w:t>1</w:t>
            </w:r>
            <w:r w:rsidR="000C1EDB">
              <w:rPr>
                <w:rFonts w:ascii="Britannic Bold" w:hAnsi="Britannic 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141" w:type="dxa"/>
            <w:tcBorders>
              <w:top w:val="single" w:sz="6" w:space="0" w:color="BFBFBF" w:themeColor="background1" w:themeShade="BF"/>
              <w:bottom w:val="nil"/>
            </w:tcBorders>
          </w:tcPr>
          <w:p w14:paraId="54653552" w14:textId="4261E5F8" w:rsidR="00C679C8" w:rsidRPr="005A00A0" w:rsidRDefault="00C679C8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 w:rsidRPr="005A00A0">
              <w:rPr>
                <w:rFonts w:ascii="Britannic Bold" w:hAnsi="Britannic Bold"/>
                <w:b/>
                <w:bCs/>
                <w:sz w:val="16"/>
                <w:szCs w:val="16"/>
              </w:rPr>
              <w:t>1</w:t>
            </w:r>
            <w:r w:rsidR="000C1EDB">
              <w:rPr>
                <w:rFonts w:ascii="Britannic Bold" w:hAnsi="Britannic Bold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940" w:type="dxa"/>
            <w:tcBorders>
              <w:top w:val="single" w:sz="6" w:space="0" w:color="BFBFBF" w:themeColor="background1" w:themeShade="BF"/>
              <w:bottom w:val="nil"/>
            </w:tcBorders>
          </w:tcPr>
          <w:p w14:paraId="49BB65D4" w14:textId="729764A7" w:rsidR="00C679C8" w:rsidRPr="005A00A0" w:rsidRDefault="00C679C8" w:rsidP="00C679C8">
            <w:pPr>
              <w:pStyle w:val="Dates"/>
              <w:tabs>
                <w:tab w:val="center" w:pos="940"/>
                <w:tab w:val="right" w:pos="1881"/>
              </w:tabs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 w:rsidRPr="005A00A0">
              <w:rPr>
                <w:rFonts w:ascii="Britannic Bold" w:hAnsi="Britannic Bold"/>
                <w:b/>
                <w:bCs/>
                <w:sz w:val="16"/>
                <w:szCs w:val="16"/>
              </w:rPr>
              <w:t>1</w:t>
            </w:r>
            <w:r w:rsidR="000C1EDB">
              <w:rPr>
                <w:rFonts w:ascii="Britannic Bold" w:hAnsi="Britannic Bold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823" w:type="dxa"/>
            <w:tcBorders>
              <w:top w:val="single" w:sz="6" w:space="0" w:color="BFBFBF" w:themeColor="background1" w:themeShade="BF"/>
              <w:bottom w:val="nil"/>
            </w:tcBorders>
          </w:tcPr>
          <w:p w14:paraId="353E4418" w14:textId="5876C426" w:rsidR="00C679C8" w:rsidRPr="005A00A0" w:rsidRDefault="000C1EDB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>
              <w:rPr>
                <w:rFonts w:ascii="Britannic Bold" w:hAnsi="Britannic Bold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09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30C70A89" w14:textId="51035B5F" w:rsidR="00C679C8" w:rsidRPr="005A00A0" w:rsidRDefault="000C1EDB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>
              <w:rPr>
                <w:rFonts w:ascii="Britannic Bold" w:hAnsi="Britannic Bold"/>
                <w:b/>
                <w:bCs/>
                <w:sz w:val="16"/>
                <w:szCs w:val="16"/>
              </w:rPr>
              <w:t>18</w:t>
            </w:r>
          </w:p>
        </w:tc>
      </w:tr>
      <w:tr w:rsidR="00C679C8" w14:paraId="44D1F3F8" w14:textId="77777777" w:rsidTr="003201DE">
        <w:trPr>
          <w:trHeight w:hRule="exact" w:val="1575"/>
        </w:trPr>
        <w:tc>
          <w:tcPr>
            <w:tcW w:w="2587" w:type="dxa"/>
            <w:tcBorders>
              <w:top w:val="nil"/>
              <w:bottom w:val="single" w:sz="6" w:space="0" w:color="BFBFBF" w:themeColor="background1" w:themeShade="BF"/>
            </w:tcBorders>
          </w:tcPr>
          <w:p w14:paraId="3BDB9C15" w14:textId="416E318B" w:rsidR="008973E4" w:rsidRPr="00990C4E" w:rsidRDefault="00C679C8" w:rsidP="008973E4">
            <w:pPr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1244F9">
              <w:rPr>
                <w:rFonts w:ascii="Britannic Bold" w:hAnsi="Britannic Bold"/>
                <w:noProof/>
                <w:color w:val="74367A" w:themeColor="text2" w:themeTint="BF"/>
                <w:sz w:val="16"/>
                <w:szCs w:val="16"/>
              </w:rPr>
              <w:drawing>
                <wp:anchor distT="0" distB="0" distL="114300" distR="114300" simplePos="0" relativeHeight="251780096" behindDoc="0" locked="0" layoutInCell="1" allowOverlap="1" wp14:anchorId="5A8F8390" wp14:editId="3D6B7478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530860</wp:posOffset>
                  </wp:positionV>
                  <wp:extent cx="396139" cy="275907"/>
                  <wp:effectExtent l="0" t="0" r="444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39" cy="275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9:</w:t>
            </w:r>
            <w:r w:rsidR="008973E4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15 Club Council</w:t>
            </w:r>
            <w:r w:rsidR="008973E4" w:rsidRPr="002256AA">
              <w:rPr>
                <w:rFonts w:ascii="Britannic Bold" w:hAnsi="Britannic Bold"/>
                <w:color w:val="0083B2" w:themeColor="accent3" w:themeShade="80"/>
                <w:sz w:val="16"/>
                <w:szCs w:val="16"/>
              </w:rPr>
              <w:br/>
            </w:r>
            <w:r w:rsidR="008973E4" w:rsidRPr="00601265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t>09:30 Community Meeting</w:t>
            </w:r>
            <w:r w:rsidR="008973E4"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="008973E4" w:rsidRPr="00965588">
              <w:rPr>
                <w:rFonts w:ascii="Britannic Bold" w:hAnsi="Britannic Bold"/>
                <w:color w:val="FF0000"/>
                <w:sz w:val="16"/>
                <w:szCs w:val="16"/>
              </w:rPr>
              <w:t xml:space="preserve">10:00 </w:t>
            </w:r>
            <w:r w:rsidR="008973E4">
              <w:rPr>
                <w:rFonts w:ascii="Britannic Bold" w:hAnsi="Britannic Bold"/>
                <w:color w:val="FF0000"/>
                <w:sz w:val="16"/>
                <w:szCs w:val="16"/>
              </w:rPr>
              <w:t>Co-Occurring Disorders</w:t>
            </w:r>
            <w:r w:rsidR="008973E4"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="008973E4" w:rsidRPr="00014BD0">
              <w:rPr>
                <w:rFonts w:ascii="Britannic Bold" w:hAnsi="Britannic Bold"/>
                <w:color w:val="FFC000"/>
                <w:sz w:val="16"/>
                <w:szCs w:val="16"/>
              </w:rPr>
              <w:t>10:00 Schizophrenia Awareness</w:t>
            </w:r>
            <w:r w:rsidR="008973E4" w:rsidRPr="00093155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="008973E4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Lunch Prep. Group</w:t>
            </w:r>
          </w:p>
          <w:p w14:paraId="0E37D311" w14:textId="0225B38D" w:rsidR="008C3E01" w:rsidRPr="003201DE" w:rsidRDefault="008973E4" w:rsidP="008C3E01">
            <w:pPr>
              <w:rPr>
                <w:rFonts w:ascii="Britannic Bold" w:hAnsi="Britannic Bold"/>
                <w:color w:val="A20083"/>
                <w:sz w:val="16"/>
                <w:szCs w:val="16"/>
              </w:rPr>
            </w:pPr>
            <w:r w:rsidRPr="00014BD0">
              <w:rPr>
                <w:rFonts w:ascii="Britannic Bold" w:hAnsi="Britannic Bold"/>
                <w:color w:val="DE58A5"/>
                <w:sz w:val="16"/>
                <w:szCs w:val="16"/>
              </w:rPr>
              <w:t>11:30 Walking Group</w:t>
            </w:r>
            <w:r w:rsidRPr="006E69E7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Pr="00454038">
              <w:rPr>
                <w:rFonts w:ascii="Britannic Bold" w:hAnsi="Britannic Bold"/>
                <w:color w:val="DE58A5"/>
                <w:sz w:val="16"/>
                <w:szCs w:val="16"/>
              </w:rPr>
              <w:t>12:30 Symptom Mngt. Grp</w:t>
            </w:r>
          </w:p>
          <w:p w14:paraId="1E7BB30C" w14:textId="24C0A99E" w:rsidR="00C679C8" w:rsidRPr="000E1529" w:rsidRDefault="007808A4" w:rsidP="008C3E01"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FOOD SHARE</w:t>
            </w:r>
          </w:p>
        </w:tc>
        <w:tc>
          <w:tcPr>
            <w:tcW w:w="3141" w:type="dxa"/>
            <w:tcBorders>
              <w:top w:val="nil"/>
              <w:bottom w:val="single" w:sz="6" w:space="0" w:color="BFBFBF" w:themeColor="background1" w:themeShade="BF"/>
            </w:tcBorders>
          </w:tcPr>
          <w:p w14:paraId="61F8BA7A" w14:textId="77777777" w:rsidR="005545A4" w:rsidRDefault="006B02CB" w:rsidP="006B02CB">
            <w:pPr>
              <w:shd w:val="clear" w:color="auto" w:fill="FFFFFF" w:themeFill="background1"/>
              <w:rPr>
                <w:rFonts w:ascii="Britannic Bold" w:hAnsi="Britannic Bold"/>
                <w:color w:val="DE58A5"/>
                <w:sz w:val="16"/>
                <w:szCs w:val="16"/>
              </w:rPr>
            </w:pPr>
            <w:r w:rsidRPr="00454038">
              <w:rPr>
                <w:rFonts w:ascii="Britannic Bold" w:hAnsi="Britannic Bold"/>
                <w:color w:val="DE58A5"/>
                <w:sz w:val="16"/>
                <w:szCs w:val="16"/>
              </w:rPr>
              <w:t>10:00 Communications Group</w:t>
            </w:r>
          </w:p>
          <w:p w14:paraId="0A60665D" w14:textId="1E16B97C" w:rsidR="006B02CB" w:rsidRPr="001D09B8" w:rsidRDefault="005545A4" w:rsidP="006B02CB">
            <w:pPr>
              <w:shd w:val="clear" w:color="auto" w:fill="FFFFFF" w:themeFill="background1"/>
              <w:rPr>
                <w:rFonts w:ascii="Britannic Bold" w:hAnsi="Britannic Bold"/>
                <w:sz w:val="16"/>
                <w:szCs w:val="16"/>
              </w:rPr>
            </w:pPr>
            <w:r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t>10:00 Work Preparation Group</w:t>
            </w:r>
            <w:r w:rsidR="006B02CB"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br/>
            </w:r>
            <w:r w:rsidR="006B02CB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Lunch Prep. Group</w:t>
            </w:r>
          </w:p>
          <w:p w14:paraId="2B84D7F2" w14:textId="3E4AC67C" w:rsidR="007808A4" w:rsidRPr="008850B8" w:rsidRDefault="00DE4FEC" w:rsidP="007808A4">
            <w:pPr>
              <w:shd w:val="clear" w:color="auto" w:fill="FFFFFF" w:themeFill="background1"/>
              <w:rPr>
                <w:rFonts w:ascii="Britannic Bold" w:hAnsi="Britannic Bold"/>
                <w:color w:val="7F3871" w:themeColor="accent4" w:themeShade="8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743FA17D" wp14:editId="26E3AA6C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31115</wp:posOffset>
                  </wp:positionV>
                  <wp:extent cx="752005" cy="55372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0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2CB" w:rsidRPr="002C344D">
              <w:rPr>
                <w:rFonts w:ascii="Britannic Bold" w:hAnsi="Britannic Bold"/>
                <w:color w:val="FFC000"/>
                <w:sz w:val="16"/>
                <w:szCs w:val="16"/>
              </w:rPr>
              <w:t>11:30 Walking Group</w:t>
            </w:r>
            <w:r w:rsidR="006B02CB" w:rsidRPr="00BE2A0A">
              <w:rPr>
                <w:rFonts w:ascii="Britannic Bold" w:hAnsi="Britannic Bold"/>
                <w:color w:val="0070C0"/>
                <w:sz w:val="16"/>
                <w:szCs w:val="16"/>
              </w:rPr>
              <w:br/>
            </w:r>
            <w:r w:rsidR="006B02CB" w:rsidRPr="00573AFB">
              <w:rPr>
                <w:rFonts w:ascii="Britannic Bold" w:hAnsi="Britannic Bold"/>
                <w:color w:val="FFC000"/>
                <w:sz w:val="16"/>
                <w:szCs w:val="16"/>
              </w:rPr>
              <w:t>12:30 Seeking Safety</w:t>
            </w:r>
            <w:r w:rsidR="006B02CB" w:rsidRPr="00573AFB">
              <w:rPr>
                <w:rFonts w:ascii="Britannic Bold" w:hAnsi="Britannic Bold"/>
                <w:color w:val="FFC000"/>
                <w:sz w:val="16"/>
                <w:szCs w:val="16"/>
              </w:rPr>
              <w:br/>
            </w:r>
            <w:r w:rsidR="006B02CB"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t xml:space="preserve">1:30 Store </w:t>
            </w:r>
          </w:p>
          <w:p w14:paraId="4046485D" w14:textId="3B0131E9" w:rsidR="004B3FCA" w:rsidRPr="002256AA" w:rsidRDefault="004B3FCA" w:rsidP="004B3FCA">
            <w:pPr>
              <w:shd w:val="clear" w:color="auto" w:fill="FFFFFF" w:themeFill="background1"/>
              <w:rPr>
                <w:rFonts w:ascii="Britannic Bold" w:hAnsi="Britannic Bold"/>
                <w:sz w:val="16"/>
                <w:szCs w:val="16"/>
              </w:rPr>
            </w:pPr>
            <w:r w:rsidRPr="009E5B4C">
              <w:rPr>
                <w:rFonts w:ascii="Britannic Bold" w:hAnsi="Britannic Bold"/>
                <w:color w:val="000000" w:themeColor="text1"/>
                <w:sz w:val="16"/>
                <w:szCs w:val="16"/>
                <w:highlight w:val="yellow"/>
              </w:rPr>
              <w:t>OUTING</w:t>
            </w:r>
            <w:r w:rsidRPr="004E087A">
              <w:rPr>
                <w:rFonts w:ascii="Britannic Bold" w:hAnsi="Britannic Bold"/>
                <w:color w:val="FFC000"/>
                <w:sz w:val="16"/>
                <w:szCs w:val="16"/>
                <w:highlight w:val="yellow"/>
              </w:rPr>
              <w:t>:</w:t>
            </w:r>
            <w:r w:rsidRPr="00CB3A61">
              <w:rPr>
                <w:rFonts w:ascii="Britannic Bold" w:hAnsi="Britannic Bold"/>
                <w:color w:val="FFC000"/>
                <w:sz w:val="16"/>
                <w:szCs w:val="16"/>
              </w:rPr>
              <w:t xml:space="preserve"> </w:t>
            </w:r>
            <w:r w:rsidR="002C344D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VTA Thrift Stores</w:t>
            </w:r>
          </w:p>
          <w:p w14:paraId="414660C5" w14:textId="3A793EAF" w:rsidR="00C679C8" w:rsidRPr="002256AA" w:rsidRDefault="00C679C8" w:rsidP="00C679C8">
            <w:pPr>
              <w:shd w:val="clear" w:color="auto" w:fill="FFFFFF" w:themeFill="background1"/>
              <w:rPr>
                <w:rFonts w:ascii="Britannic Bold" w:hAnsi="Britannic Bold"/>
                <w:color w:val="000000" w:themeColor="text1"/>
                <w:sz w:val="16"/>
                <w:szCs w:val="16"/>
              </w:rPr>
            </w:pPr>
          </w:p>
          <w:p w14:paraId="0A908890" w14:textId="233802EC" w:rsidR="00C679C8" w:rsidRPr="002256AA" w:rsidRDefault="00C679C8" w:rsidP="00C679C8">
            <w:pPr>
              <w:shd w:val="clear" w:color="auto" w:fill="FFFFFF" w:themeFill="background1"/>
              <w:rPr>
                <w:rFonts w:ascii="Britannic Bold" w:hAnsi="Britannic Bold"/>
                <w:color w:val="2B142D" w:themeColor="text2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nil"/>
              <w:bottom w:val="single" w:sz="6" w:space="0" w:color="BFBFBF" w:themeColor="background1" w:themeShade="BF"/>
            </w:tcBorders>
          </w:tcPr>
          <w:p w14:paraId="67C70F8F" w14:textId="43E99EE6" w:rsidR="00C679C8" w:rsidRPr="00965588" w:rsidRDefault="00C679C8" w:rsidP="00C679C8">
            <w:pPr>
              <w:rPr>
                <w:rFonts w:ascii="Britannic Bold" w:hAnsi="Britannic Bold"/>
                <w:b/>
                <w:color w:val="00B0F0"/>
                <w:sz w:val="16"/>
                <w:szCs w:val="16"/>
              </w:rPr>
            </w:pPr>
            <w:r w:rsidRPr="00CF60DD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drawing>
                <wp:anchor distT="0" distB="0" distL="114300" distR="114300" simplePos="0" relativeHeight="251777024" behindDoc="0" locked="0" layoutInCell="1" allowOverlap="1" wp14:anchorId="06C9E202" wp14:editId="709D2AE3">
                  <wp:simplePos x="0" y="0"/>
                  <wp:positionH relativeFrom="column">
                    <wp:posOffset>1311366</wp:posOffset>
                  </wp:positionH>
                  <wp:positionV relativeFrom="paragraph">
                    <wp:posOffset>546735</wp:posOffset>
                  </wp:positionV>
                  <wp:extent cx="381000" cy="314925"/>
                  <wp:effectExtent l="0" t="0" r="0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ood-share-logo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0DD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t>09:30 Community Meeting</w:t>
            </w:r>
            <w:r w:rsidRPr="002256AA">
              <w:rPr>
                <w:rFonts w:ascii="Britannic Bold" w:hAnsi="Britannic Bold"/>
                <w:noProof/>
                <w:color w:val="2B142D" w:themeColor="text2"/>
                <w:sz w:val="16"/>
                <w:szCs w:val="16"/>
              </w:rPr>
              <w:br/>
            </w:r>
            <w:r w:rsidRPr="002256AA">
              <w:rPr>
                <w:rFonts w:ascii="Britannic Bold" w:hAnsi="Britannic Bold"/>
                <w:color w:val="FF0000"/>
                <w:sz w:val="16"/>
                <w:szCs w:val="16"/>
              </w:rPr>
              <w:t xml:space="preserve">10:00 </w:t>
            </w:r>
            <w:r>
              <w:rPr>
                <w:rFonts w:ascii="Britannic Bold" w:hAnsi="Britannic Bold"/>
                <w:color w:val="FF0000"/>
                <w:sz w:val="16"/>
                <w:szCs w:val="16"/>
              </w:rPr>
              <w:t>Co-Occurring Disorders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Healthy Habits</w:t>
            </w:r>
            <w:r w:rsidRPr="00CC05B8">
              <w:rPr>
                <w:rFonts w:ascii="Britannic Bold" w:hAnsi="Britannic Bold"/>
                <w:color w:val="FFC000"/>
                <w:sz w:val="16"/>
                <w:szCs w:val="16"/>
              </w:rPr>
              <w:br/>
            </w:r>
            <w:r w:rsidRPr="00770651">
              <w:rPr>
                <w:rFonts w:ascii="Britannic Bold" w:hAnsi="Britannic Bold"/>
                <w:color w:val="FFC000"/>
                <w:sz w:val="16"/>
                <w:szCs w:val="16"/>
              </w:rPr>
              <w:t>10:00 Lunch Prep. Group</w:t>
            </w:r>
            <w:r w:rsidRPr="00454038">
              <w:rPr>
                <w:rFonts w:ascii="Britannic Bold" w:hAnsi="Britannic Bold"/>
                <w:color w:val="DE58A5"/>
                <w:sz w:val="16"/>
                <w:szCs w:val="16"/>
              </w:rPr>
              <w:br/>
            </w:r>
            <w:r w:rsidRPr="00770651">
              <w:rPr>
                <w:rFonts w:ascii="Britannic Bold" w:hAnsi="Britannic Bold"/>
                <w:color w:val="DE58A5"/>
                <w:sz w:val="16"/>
                <w:szCs w:val="16"/>
              </w:rPr>
              <w:t>11:30 Walking Group</w:t>
            </w:r>
            <w:r w:rsidRPr="00770651">
              <w:rPr>
                <w:rFonts w:ascii="Britannic Bold" w:hAnsi="Britannic Bold"/>
                <w:color w:val="DE58A5"/>
                <w:sz w:val="16"/>
                <w:szCs w:val="16"/>
              </w:rPr>
              <w:br/>
            </w:r>
            <w:r w:rsidRPr="00770651">
              <w:rPr>
                <w:rFonts w:ascii="Britannic Bold" w:hAnsi="Britannic Bold"/>
                <w:color w:val="FFC000"/>
                <w:sz w:val="16"/>
                <w:szCs w:val="16"/>
              </w:rPr>
              <w:t xml:space="preserve">12:30 Art Group </w:t>
            </w:r>
            <w:r w:rsidRPr="008B4164">
              <w:rPr>
                <w:rFonts w:ascii="Britannic Bold" w:hAnsi="Britannic Bold"/>
                <w:color w:val="0070C0"/>
                <w:sz w:val="16"/>
                <w:szCs w:val="16"/>
              </w:rPr>
              <w:br/>
              <w:t xml:space="preserve"> </w:t>
            </w:r>
            <w:r w:rsidRPr="00770651">
              <w:rPr>
                <w:rFonts w:ascii="Britannic Bold" w:hAnsi="Britannic Bold"/>
                <w:color w:val="DE58A5"/>
                <w:sz w:val="16"/>
                <w:szCs w:val="16"/>
              </w:rPr>
              <w:t>FOOD SHARE</w:t>
            </w:r>
          </w:p>
          <w:p w14:paraId="04D7EC63" w14:textId="751E59F7" w:rsidR="00C679C8" w:rsidRPr="002256AA" w:rsidRDefault="00C679C8" w:rsidP="00C679C8">
            <w:pPr>
              <w:rPr>
                <w:rFonts w:ascii="Britannic Bold" w:hAnsi="Britannic Bold"/>
                <w:sz w:val="16"/>
                <w:szCs w:val="16"/>
              </w:rPr>
            </w:pPr>
          </w:p>
        </w:tc>
        <w:tc>
          <w:tcPr>
            <w:tcW w:w="2823" w:type="dxa"/>
            <w:tcBorders>
              <w:top w:val="nil"/>
              <w:bottom w:val="single" w:sz="6" w:space="0" w:color="BFBFBF" w:themeColor="background1" w:themeShade="BF"/>
            </w:tcBorders>
          </w:tcPr>
          <w:p w14:paraId="118295E2" w14:textId="7C0B8D44" w:rsidR="00D61E78" w:rsidRPr="005545A4" w:rsidRDefault="00D61E78" w:rsidP="00D61E78">
            <w:pPr>
              <w:rPr>
                <w:rFonts w:ascii="Britannic Bold" w:hAnsi="Britannic Bold"/>
                <w:color w:val="0070C0"/>
                <w:sz w:val="16"/>
                <w:szCs w:val="16"/>
              </w:rPr>
            </w:pPr>
            <w:r w:rsidRPr="00770651">
              <w:rPr>
                <w:rFonts w:ascii="Britannic Bold" w:hAnsi="Britannic Bold"/>
                <w:color w:val="DE58A5"/>
                <w:sz w:val="16"/>
                <w:szCs w:val="16"/>
              </w:rPr>
              <w:t>10:00 Self-esteem Group</w:t>
            </w:r>
            <w:r w:rsidRPr="00F80862">
              <w:rPr>
                <w:rFonts w:ascii="Britannic Bold" w:hAnsi="Britannic Bold"/>
                <w:color w:val="FFC000"/>
                <w:sz w:val="16"/>
                <w:szCs w:val="16"/>
              </w:rPr>
              <w:br/>
            </w:r>
            <w:r w:rsidRPr="00567EF4">
              <w:rPr>
                <w:rFonts w:ascii="Britannic Bold" w:hAnsi="Britannic Bold"/>
                <w:color w:val="FFC000"/>
                <w:sz w:val="16"/>
                <w:szCs w:val="16"/>
              </w:rPr>
              <w:t>10:00 Lunch Prep Group</w:t>
            </w:r>
          </w:p>
          <w:p w14:paraId="010CEE63" w14:textId="77777777" w:rsidR="005545A4" w:rsidRDefault="00D61E78" w:rsidP="00D61E78">
            <w:pPr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567EF4">
              <w:rPr>
                <w:rFonts w:ascii="Britannic Bold" w:hAnsi="Britannic Bold"/>
                <w:color w:val="FFC000"/>
                <w:sz w:val="16"/>
                <w:szCs w:val="16"/>
              </w:rPr>
              <w:t>11:30 Walking Group</w:t>
            </w:r>
          </w:p>
          <w:p w14:paraId="59BCAA2F" w14:textId="6822000A" w:rsidR="00D61E78" w:rsidRDefault="005545A4" w:rsidP="00D61E78">
            <w:pPr>
              <w:rPr>
                <w:rFonts w:ascii="Britannic Bold" w:hAnsi="Britannic Bold"/>
                <w:color w:val="000000" w:themeColor="text1"/>
                <w:sz w:val="16"/>
                <w:szCs w:val="16"/>
              </w:rPr>
            </w:pPr>
            <w:r w:rsidRPr="008C6D64">
              <w:rPr>
                <w:rFonts w:ascii="Britannic Bold" w:hAnsi="Britannic Bold"/>
                <w:sz w:val="16"/>
                <w:szCs w:val="16"/>
              </w:rPr>
              <w:t>12:30 LGBTQ Group</w:t>
            </w:r>
            <w:r w:rsidR="00D61E78"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br/>
            </w:r>
            <w:r w:rsidR="00D61E78"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12:30 Relaxation Group</w:t>
            </w:r>
            <w:r w:rsidR="00D61E78" w:rsidRPr="007B5405">
              <w:rPr>
                <w:rFonts w:ascii="Britannic Bold" w:hAnsi="Britannic Bold"/>
                <w:color w:val="FFC000"/>
                <w:sz w:val="16"/>
                <w:szCs w:val="16"/>
              </w:rPr>
              <w:br/>
            </w:r>
            <w:r w:rsidR="00D61E78" w:rsidRPr="007B5405">
              <w:rPr>
                <w:rFonts w:ascii="Britannic Bold" w:hAnsi="Britannic Bold"/>
                <w:sz w:val="16"/>
                <w:szCs w:val="16"/>
              </w:rPr>
              <w:t>1:30   Store</w:t>
            </w:r>
          </w:p>
          <w:p w14:paraId="6A944271" w14:textId="52413F93" w:rsidR="00C679C8" w:rsidRPr="002256AA" w:rsidRDefault="00C679C8" w:rsidP="00C679C8">
            <w:pPr>
              <w:rPr>
                <w:rFonts w:ascii="Britannic Bold" w:hAnsi="Britannic Bold"/>
                <w:color w:val="7F3871" w:themeColor="accent4" w:themeShade="80"/>
                <w:sz w:val="16"/>
                <w:szCs w:val="16"/>
              </w:rPr>
            </w:pPr>
          </w:p>
        </w:tc>
        <w:tc>
          <w:tcPr>
            <w:tcW w:w="309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FF" w:themeFill="background1"/>
          </w:tcPr>
          <w:p w14:paraId="33B787B4" w14:textId="77777777" w:rsidR="005545A4" w:rsidRDefault="00C679C8" w:rsidP="00C679C8">
            <w:pPr>
              <w:shd w:val="clear" w:color="auto" w:fill="FFFFFF" w:themeFill="background1"/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770651">
              <w:rPr>
                <w:rFonts w:ascii="Britannic Bold" w:hAnsi="Britannic Bold"/>
                <w:color w:val="FFC000"/>
                <w:sz w:val="16"/>
                <w:szCs w:val="16"/>
              </w:rPr>
              <w:t>10:00 Overcoming Depression</w:t>
            </w:r>
            <w:r w:rsidRPr="00B8688B">
              <w:rPr>
                <w:rFonts w:ascii="Britannic Bold" w:hAnsi="Britannic Bold"/>
                <w:color w:val="B75BA4" w:themeColor="accent4" w:themeShade="BF"/>
                <w:sz w:val="16"/>
                <w:szCs w:val="16"/>
              </w:rPr>
              <w:br/>
            </w:r>
            <w:r w:rsidRPr="00014BD0">
              <w:rPr>
                <w:rFonts w:ascii="Britannic Bold" w:hAnsi="Britannic Bold"/>
                <w:sz w:val="16"/>
                <w:szCs w:val="16"/>
              </w:rPr>
              <w:t>10:00 Knitting Group</w:t>
            </w:r>
            <w:r w:rsidRPr="00EA31C9">
              <w:rPr>
                <w:rFonts w:ascii="Britannic Bold" w:hAnsi="Britannic Bold"/>
                <w:color w:val="FFC000"/>
                <w:sz w:val="16"/>
                <w:szCs w:val="16"/>
              </w:rPr>
              <w:br/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Men’s Group</w:t>
            </w:r>
            <w:r w:rsidRPr="002256AA">
              <w:rPr>
                <w:rFonts w:ascii="Britannic Bold" w:hAnsi="Britannic Bold"/>
                <w:color w:val="7030A0"/>
                <w:sz w:val="16"/>
                <w:szCs w:val="16"/>
              </w:rPr>
              <w:br/>
            </w:r>
            <w:r w:rsidRPr="00770651">
              <w:rPr>
                <w:rFonts w:ascii="Britannic Bold" w:hAnsi="Britannic Bold"/>
                <w:color w:val="DE58A5"/>
                <w:sz w:val="16"/>
                <w:szCs w:val="16"/>
              </w:rPr>
              <w:t>10:00 Lunch Prep. Group</w:t>
            </w:r>
            <w:r w:rsidRPr="00A858A9">
              <w:rPr>
                <w:rFonts w:ascii="Britannic Bold" w:hAnsi="Britannic Bold"/>
                <w:color w:val="FFC000"/>
                <w:sz w:val="16"/>
                <w:szCs w:val="16"/>
              </w:rPr>
              <w:br/>
            </w:r>
            <w:r w:rsidRPr="00770651">
              <w:rPr>
                <w:rFonts w:ascii="Britannic Bold" w:hAnsi="Britannic Bold"/>
                <w:sz w:val="16"/>
                <w:szCs w:val="16"/>
              </w:rPr>
              <w:t>11:30 Walking Group</w:t>
            </w:r>
          </w:p>
          <w:p w14:paraId="54C5D6E5" w14:textId="22DDD0D2" w:rsidR="00C679C8" w:rsidRPr="002256AA" w:rsidRDefault="005545A4" w:rsidP="00C679C8">
            <w:pPr>
              <w:shd w:val="clear" w:color="auto" w:fill="FFFFFF" w:themeFill="background1"/>
              <w:rPr>
                <w:rFonts w:ascii="Britannic Bold" w:hAnsi="Britannic Bold"/>
                <w:color w:val="7030A0"/>
                <w:sz w:val="16"/>
                <w:szCs w:val="16"/>
              </w:rPr>
            </w:pP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11:30 Social Skills Group</w:t>
            </w:r>
            <w:r w:rsidR="00C679C8" w:rsidRPr="00556B06">
              <w:rPr>
                <w:rFonts w:ascii="Britannic Bold" w:hAnsi="Britannic Bold"/>
                <w:color w:val="0070C0"/>
                <w:sz w:val="16"/>
                <w:szCs w:val="16"/>
              </w:rPr>
              <w:br/>
            </w:r>
            <w:r w:rsidR="00C679C8" w:rsidRPr="00770651">
              <w:rPr>
                <w:rFonts w:ascii="Britannic Bold" w:hAnsi="Britannic Bold"/>
                <w:color w:val="DE58A5"/>
                <w:sz w:val="16"/>
                <w:szCs w:val="16"/>
              </w:rPr>
              <w:t>12:30 Anger Management</w:t>
            </w:r>
          </w:p>
        </w:tc>
      </w:tr>
      <w:tr w:rsidR="00C679C8" w14:paraId="14A9C087" w14:textId="77777777" w:rsidTr="00A42C8D">
        <w:trPr>
          <w:trHeight w:val="228"/>
        </w:trPr>
        <w:tc>
          <w:tcPr>
            <w:tcW w:w="2587" w:type="dxa"/>
            <w:tcBorders>
              <w:top w:val="single" w:sz="6" w:space="0" w:color="BFBFBF" w:themeColor="background1" w:themeShade="BF"/>
              <w:bottom w:val="nil"/>
            </w:tcBorders>
          </w:tcPr>
          <w:p w14:paraId="458956B2" w14:textId="74687AF8" w:rsidR="00C679C8" w:rsidRPr="005A00A0" w:rsidRDefault="004E5472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>
              <w:rPr>
                <w:rFonts w:ascii="Britannic Bold" w:hAnsi="Britannic Bold"/>
                <w:b/>
                <w:bCs/>
                <w:sz w:val="16"/>
                <w:szCs w:val="16"/>
              </w:rPr>
              <w:t>2</w:t>
            </w:r>
            <w:r w:rsidR="000C1EDB">
              <w:rPr>
                <w:rFonts w:ascii="Britannic Bold" w:hAnsi="Britannic Bold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141" w:type="dxa"/>
            <w:tcBorders>
              <w:top w:val="single" w:sz="6" w:space="0" w:color="BFBFBF" w:themeColor="background1" w:themeShade="BF"/>
              <w:bottom w:val="nil"/>
            </w:tcBorders>
          </w:tcPr>
          <w:p w14:paraId="40CFD031" w14:textId="7AD36740" w:rsidR="00C679C8" w:rsidRPr="005A00A0" w:rsidRDefault="00C679C8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 w:rsidRPr="005A00A0">
              <w:rPr>
                <w:rFonts w:ascii="Britannic Bold" w:hAnsi="Britannic Bold"/>
                <w:b/>
                <w:bCs/>
                <w:sz w:val="16"/>
                <w:szCs w:val="16"/>
              </w:rPr>
              <w:t>2</w:t>
            </w:r>
            <w:r w:rsidR="000C1EDB">
              <w:rPr>
                <w:rFonts w:ascii="Britannic Bold" w:hAnsi="Britannic Bold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940" w:type="dxa"/>
            <w:tcBorders>
              <w:top w:val="single" w:sz="6" w:space="0" w:color="BFBFBF" w:themeColor="background1" w:themeShade="BF"/>
              <w:bottom w:val="nil"/>
            </w:tcBorders>
          </w:tcPr>
          <w:p w14:paraId="7F72C65B" w14:textId="0630953D" w:rsidR="00C679C8" w:rsidRPr="005A00A0" w:rsidRDefault="00C679C8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 w:rsidRPr="005A00A0">
              <w:rPr>
                <w:rFonts w:ascii="Britannic Bold" w:hAnsi="Britannic Bold"/>
                <w:b/>
                <w:bCs/>
                <w:sz w:val="16"/>
                <w:szCs w:val="16"/>
              </w:rPr>
              <w:t>2</w:t>
            </w:r>
            <w:r w:rsidR="000C1EDB">
              <w:rPr>
                <w:rFonts w:ascii="Britannic Bold" w:hAnsi="Britannic Bold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23" w:type="dxa"/>
            <w:tcBorders>
              <w:top w:val="single" w:sz="6" w:space="0" w:color="BFBFBF" w:themeColor="background1" w:themeShade="BF"/>
              <w:bottom w:val="nil"/>
            </w:tcBorders>
          </w:tcPr>
          <w:p w14:paraId="71309A1A" w14:textId="4C35A653" w:rsidR="00C679C8" w:rsidRPr="005A00A0" w:rsidRDefault="00C679C8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 w:rsidRPr="005A00A0">
              <w:rPr>
                <w:rFonts w:ascii="Britannic Bold" w:hAnsi="Britannic Bold"/>
                <w:b/>
                <w:bCs/>
                <w:sz w:val="16"/>
                <w:szCs w:val="16"/>
              </w:rPr>
              <w:t>2</w:t>
            </w:r>
            <w:r w:rsidR="000C1EDB">
              <w:rPr>
                <w:rFonts w:ascii="Britannic Bold" w:hAnsi="Britannic Bold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094" w:type="dxa"/>
            <w:tcBorders>
              <w:top w:val="single" w:sz="6" w:space="0" w:color="BFBFBF" w:themeColor="background1" w:themeShade="BF"/>
              <w:bottom w:val="nil"/>
            </w:tcBorders>
          </w:tcPr>
          <w:p w14:paraId="7094B9D3" w14:textId="004498AF" w:rsidR="00C679C8" w:rsidRPr="005A00A0" w:rsidRDefault="00C679C8" w:rsidP="00C679C8">
            <w:pPr>
              <w:pStyle w:val="Dates"/>
              <w:jc w:val="center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>
              <w:rPr>
                <w:rFonts w:ascii="Britannic Bold" w:hAnsi="Britannic Bold"/>
                <w:szCs w:val="22"/>
              </w:rPr>
              <w:t xml:space="preserve">                                        </w:t>
            </w:r>
            <w:r w:rsidRPr="005A00A0">
              <w:rPr>
                <w:rFonts w:ascii="Britannic Bold" w:hAnsi="Britannic Bold"/>
                <w:b/>
                <w:bCs/>
                <w:sz w:val="16"/>
                <w:szCs w:val="16"/>
              </w:rPr>
              <w:t>2</w:t>
            </w:r>
            <w:r w:rsidR="000C1EDB">
              <w:rPr>
                <w:rFonts w:ascii="Britannic Bold" w:hAnsi="Britannic Bold"/>
                <w:b/>
                <w:bCs/>
                <w:sz w:val="16"/>
                <w:szCs w:val="16"/>
              </w:rPr>
              <w:t>5</w:t>
            </w:r>
          </w:p>
        </w:tc>
      </w:tr>
      <w:tr w:rsidR="00C679C8" w14:paraId="7ECE43AF" w14:textId="77777777" w:rsidTr="00C33EEF">
        <w:trPr>
          <w:trHeight w:hRule="exact" w:val="1557"/>
        </w:trPr>
        <w:tc>
          <w:tcPr>
            <w:tcW w:w="2587" w:type="dxa"/>
            <w:tcBorders>
              <w:top w:val="nil"/>
              <w:bottom w:val="single" w:sz="6" w:space="0" w:color="BFBFBF" w:themeColor="background1" w:themeShade="BF"/>
            </w:tcBorders>
          </w:tcPr>
          <w:p w14:paraId="6CAF3A51" w14:textId="70D9A2B8" w:rsidR="00C679C8" w:rsidRPr="00990C4E" w:rsidRDefault="00C679C8" w:rsidP="00C679C8">
            <w:pPr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1244F9">
              <w:rPr>
                <w:rFonts w:ascii="Britannic Bold" w:hAnsi="Britannic Bold"/>
                <w:noProof/>
                <w:color w:val="74367A" w:themeColor="text2" w:themeTint="BF"/>
                <w:sz w:val="16"/>
                <w:szCs w:val="16"/>
              </w:rPr>
              <w:drawing>
                <wp:anchor distT="0" distB="0" distL="114300" distR="114300" simplePos="0" relativeHeight="251776000" behindDoc="0" locked="0" layoutInCell="1" allowOverlap="1" wp14:anchorId="3F79B208" wp14:editId="21ED7025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491490</wp:posOffset>
                  </wp:positionV>
                  <wp:extent cx="389915" cy="3238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ood-share-logo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1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9:15 Club Council</w:t>
            </w:r>
            <w:r w:rsidRPr="004B3FCA">
              <w:rPr>
                <w:rFonts w:ascii="Britannic Bold" w:hAnsi="Britannic Bold"/>
                <w:color w:val="0070C0"/>
                <w:sz w:val="16"/>
                <w:szCs w:val="16"/>
              </w:rPr>
              <w:br/>
            </w:r>
            <w:r w:rsidRPr="00601265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t>09:30 Community Meeting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965588">
              <w:rPr>
                <w:rFonts w:ascii="Britannic Bold" w:hAnsi="Britannic Bold"/>
                <w:color w:val="FF0000"/>
                <w:sz w:val="16"/>
                <w:szCs w:val="16"/>
              </w:rPr>
              <w:t xml:space="preserve">10:00 </w:t>
            </w:r>
            <w:r>
              <w:rPr>
                <w:rFonts w:ascii="Britannic Bold" w:hAnsi="Britannic Bold"/>
                <w:color w:val="FF0000"/>
                <w:sz w:val="16"/>
                <w:szCs w:val="16"/>
              </w:rPr>
              <w:t>Co-Occurring Disorders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Schizophrenia Awareness</w:t>
            </w:r>
            <w:r w:rsidRPr="00770651">
              <w:rPr>
                <w:rFonts w:ascii="Britannic Bold" w:hAnsi="Britannic Bold"/>
                <w:color w:val="0070C0"/>
                <w:sz w:val="16"/>
                <w:szCs w:val="16"/>
              </w:rPr>
              <w:br/>
            </w:r>
            <w:r w:rsidRPr="00770651">
              <w:rPr>
                <w:rFonts w:ascii="Britannic Bold" w:hAnsi="Britannic Bold"/>
                <w:color w:val="DE58A5"/>
                <w:sz w:val="16"/>
                <w:szCs w:val="16"/>
              </w:rPr>
              <w:t>10:00 Lunch Prep. Group</w:t>
            </w:r>
          </w:p>
          <w:p w14:paraId="195D254C" w14:textId="563A3723" w:rsidR="00C679C8" w:rsidRPr="00014BD0" w:rsidRDefault="00C679C8" w:rsidP="00C679C8">
            <w:pPr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CC05B8">
              <w:rPr>
                <w:rFonts w:ascii="Britannic Bold" w:hAnsi="Britannic Bold"/>
                <w:color w:val="FFC000"/>
                <w:sz w:val="16"/>
                <w:szCs w:val="16"/>
              </w:rPr>
              <w:t>11:30 Walking Group</w:t>
            </w:r>
            <w:r w:rsidRPr="00014BD0">
              <w:rPr>
                <w:rFonts w:ascii="Britannic Bold" w:hAnsi="Britannic Bold"/>
                <w:color w:val="FFC000"/>
                <w:sz w:val="16"/>
                <w:szCs w:val="16"/>
              </w:rPr>
              <w:br/>
              <w:t>12:30 Symptom Mngt. Grp</w:t>
            </w:r>
          </w:p>
          <w:p w14:paraId="4F4BABAC" w14:textId="256CA65C" w:rsidR="00C679C8" w:rsidRPr="002256AA" w:rsidRDefault="00C679C8" w:rsidP="00C679C8">
            <w:pPr>
              <w:rPr>
                <w:rFonts w:ascii="Britannic Bold" w:hAnsi="Britannic Bold"/>
                <w:color w:val="2B142D" w:themeColor="text2"/>
                <w:sz w:val="16"/>
                <w:szCs w:val="16"/>
              </w:rPr>
            </w:pPr>
            <w:r w:rsidRPr="00770651">
              <w:rPr>
                <w:rFonts w:ascii="Britannic Bold" w:hAnsi="Britannic Bold"/>
                <w:color w:val="DE58A5"/>
                <w:sz w:val="16"/>
                <w:szCs w:val="16"/>
              </w:rPr>
              <w:t>FOOD SHARE</w:t>
            </w:r>
          </w:p>
        </w:tc>
        <w:tc>
          <w:tcPr>
            <w:tcW w:w="3141" w:type="dxa"/>
            <w:tcBorders>
              <w:top w:val="nil"/>
              <w:bottom w:val="single" w:sz="6" w:space="0" w:color="BFBFBF" w:themeColor="background1" w:themeShade="BF"/>
            </w:tcBorders>
          </w:tcPr>
          <w:p w14:paraId="2505BAE8" w14:textId="6DE23C63" w:rsidR="00C679C8" w:rsidRPr="00B8695D" w:rsidRDefault="00FE5E1C" w:rsidP="00FE5E1C">
            <w:pPr>
              <w:shd w:val="clear" w:color="auto" w:fill="FFFFFF" w:themeFill="background1"/>
              <w:rPr>
                <w:rFonts w:ascii="Britannic Bold" w:hAnsi="Britannic Bold"/>
                <w:sz w:val="16"/>
                <w:szCs w:val="16"/>
              </w:rPr>
            </w:pPr>
            <w:r w:rsidRPr="009B6DC4">
              <w:rPr>
                <w:rFonts w:ascii="Britannic Bold" w:hAnsi="Britannic Bold"/>
                <w:color w:val="C98C22" w:themeColor="accent2"/>
                <w:sz w:val="28"/>
                <w:szCs w:val="28"/>
              </w:rPr>
              <w:t>THANKSGIVING PARTY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897856" behindDoc="1" locked="0" layoutInCell="1" allowOverlap="1" wp14:anchorId="2BA4B3C6" wp14:editId="1A78B30D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158115</wp:posOffset>
                  </wp:positionV>
                  <wp:extent cx="1729740" cy="820420"/>
                  <wp:effectExtent l="0" t="0" r="3810" b="0"/>
                  <wp:wrapNone/>
                  <wp:docPr id="151" name="img" descr="https://sp.yimg.com/xj/th?id=OIP.Maf524afbc54e918e557ac0146ca7fe6cH0&amp;pid=15.1&amp;P=0&amp;w=232&amp;h=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g" descr="https://sp.yimg.com/xj/th?id=OIP.Maf524afbc54e918e557ac0146ca7fe6cH0&amp;pid=15.1&amp;P=0&amp;w=232&amp;h=168">
                            <a:extLst>
                              <a:ext uri="{FF2B5EF4-FFF2-40B4-BE49-F238E27FC236}">
                                <a16:creationId xmlns:a16="http://schemas.microsoft.com/office/drawing/2014/main" id="{00000000-0008-0000-0000-00009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820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0" w:type="dxa"/>
            <w:tcBorders>
              <w:top w:val="nil"/>
              <w:bottom w:val="single" w:sz="6" w:space="0" w:color="BFBFBF" w:themeColor="background1" w:themeShade="BF"/>
            </w:tcBorders>
          </w:tcPr>
          <w:p w14:paraId="67E00C74" w14:textId="58E6322F" w:rsidR="00C679C8" w:rsidRPr="009B6DC4" w:rsidRDefault="00FE5E1C" w:rsidP="00FE5E1C">
            <w:pPr>
              <w:rPr>
                <w:rFonts w:ascii="Britannic Bold" w:hAnsi="Britannic Bold"/>
                <w:sz w:val="28"/>
                <w:szCs w:val="28"/>
              </w:rPr>
            </w:pPr>
            <w:r w:rsidRPr="00CF60DD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drawing>
                <wp:anchor distT="0" distB="0" distL="114300" distR="114300" simplePos="0" relativeHeight="251904000" behindDoc="0" locked="0" layoutInCell="1" allowOverlap="1" wp14:anchorId="32C44D22" wp14:editId="4DCC846D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535940</wp:posOffset>
                  </wp:positionV>
                  <wp:extent cx="381000" cy="314925"/>
                  <wp:effectExtent l="0" t="0" r="0" b="9525"/>
                  <wp:wrapNone/>
                  <wp:docPr id="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ood-share-logo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t>0</w:t>
            </w:r>
            <w:r w:rsidRPr="00CF60DD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t>9:30 Community Meeting</w:t>
            </w:r>
            <w:r w:rsidRPr="002256AA">
              <w:rPr>
                <w:rFonts w:ascii="Britannic Bold" w:hAnsi="Britannic Bold"/>
                <w:noProof/>
                <w:color w:val="2B142D" w:themeColor="text2"/>
                <w:sz w:val="16"/>
                <w:szCs w:val="16"/>
              </w:rPr>
              <w:br/>
            </w:r>
            <w:r w:rsidRPr="00FE5E1C">
              <w:rPr>
                <w:rFonts w:ascii="Britannic Bold" w:hAnsi="Britannic Bold"/>
                <w:sz w:val="16"/>
                <w:szCs w:val="16"/>
              </w:rPr>
              <w:t>10:00 Co-Occurring Disorders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770651">
              <w:rPr>
                <w:rFonts w:ascii="Britannic Bold" w:hAnsi="Britannic Bold"/>
                <w:color w:val="DE58A5"/>
                <w:sz w:val="16"/>
                <w:szCs w:val="16"/>
              </w:rPr>
              <w:t>10:00 Healthy Habits</w:t>
            </w:r>
            <w:r w:rsidRPr="00CC05B8">
              <w:rPr>
                <w:rFonts w:ascii="Britannic Bold" w:hAnsi="Britannic Bold"/>
                <w:color w:val="DE58A5"/>
                <w:sz w:val="16"/>
                <w:szCs w:val="16"/>
              </w:rPr>
              <w:br/>
            </w:r>
            <w:r w:rsidRPr="00CC05B8">
              <w:rPr>
                <w:rFonts w:ascii="Britannic Bold" w:hAnsi="Britannic Bold"/>
                <w:color w:val="FFC000"/>
                <w:sz w:val="16"/>
                <w:szCs w:val="16"/>
              </w:rPr>
              <w:t>10:00 Lunch Prep. Group</w:t>
            </w:r>
            <w:r w:rsidRPr="00454038">
              <w:rPr>
                <w:rFonts w:ascii="Britannic Bold" w:hAnsi="Britannic Bold"/>
                <w:color w:val="DE58A5"/>
                <w:sz w:val="16"/>
                <w:szCs w:val="16"/>
              </w:rPr>
              <w:br/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11:30 Walking Group</w:t>
            </w:r>
            <w:r w:rsidRPr="00770651">
              <w:rPr>
                <w:rFonts w:ascii="Britannic Bold" w:hAnsi="Britannic Bold"/>
                <w:color w:val="0070C0"/>
                <w:sz w:val="16"/>
                <w:szCs w:val="16"/>
              </w:rPr>
              <w:br/>
            </w:r>
            <w:r w:rsidRPr="0051765C">
              <w:rPr>
                <w:rFonts w:ascii="Britannic Bold" w:hAnsi="Britannic Bold"/>
                <w:color w:val="FFC000"/>
                <w:sz w:val="16"/>
                <w:szCs w:val="16"/>
              </w:rPr>
              <w:t xml:space="preserve">12:30 Art Group </w:t>
            </w:r>
            <w:r w:rsidRPr="008B4164">
              <w:rPr>
                <w:rFonts w:ascii="Britannic Bold" w:hAnsi="Britannic Bold"/>
                <w:color w:val="0070C0"/>
                <w:sz w:val="16"/>
                <w:szCs w:val="16"/>
              </w:rPr>
              <w:br/>
              <w:t xml:space="preserve"> </w:t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FOOD SHARE</w:t>
            </w:r>
          </w:p>
        </w:tc>
        <w:tc>
          <w:tcPr>
            <w:tcW w:w="2823" w:type="dxa"/>
            <w:tcBorders>
              <w:top w:val="nil"/>
              <w:bottom w:val="single" w:sz="6" w:space="0" w:color="BFBFBF" w:themeColor="background1" w:themeShade="BF"/>
            </w:tcBorders>
          </w:tcPr>
          <w:p w14:paraId="20CA05F8" w14:textId="1A7E00D9" w:rsidR="00C679C8" w:rsidRDefault="00C33EEF" w:rsidP="00C33EEF">
            <w:pPr>
              <w:rPr>
                <w:rFonts w:ascii="Britannic Bold" w:hAnsi="Britannic Bold"/>
                <w:color w:val="C00000"/>
                <w:sz w:val="28"/>
                <w:szCs w:val="28"/>
              </w:rPr>
            </w:pPr>
            <w:r w:rsidRPr="00146B3B">
              <w:rPr>
                <w:rFonts w:ascii="Franklin Gothic Book" w:hAnsi="Franklin Gothic Book"/>
                <w:noProof/>
                <w:sz w:val="16"/>
                <w:szCs w:val="16"/>
              </w:rPr>
              <w:drawing>
                <wp:anchor distT="0" distB="0" distL="114300" distR="114300" simplePos="0" relativeHeight="251869184" behindDoc="0" locked="0" layoutInCell="1" allowOverlap="1" wp14:anchorId="7C147FF7" wp14:editId="1D70D113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250825</wp:posOffset>
                  </wp:positionV>
                  <wp:extent cx="956186" cy="733646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nkful-clipart-november-event-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18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ritannic Bold" w:hAnsi="Britannic Bold"/>
                <w:color w:val="7F3871" w:themeColor="accent4" w:themeShade="80"/>
                <w:sz w:val="28"/>
                <w:szCs w:val="28"/>
              </w:rPr>
              <w:t xml:space="preserve">         </w:t>
            </w:r>
            <w:r w:rsidRPr="00C33EEF">
              <w:rPr>
                <w:rFonts w:ascii="Britannic Bold" w:hAnsi="Britannic Bold"/>
                <w:color w:val="C00000"/>
                <w:sz w:val="28"/>
                <w:szCs w:val="28"/>
              </w:rPr>
              <w:t>CLOSED</w:t>
            </w:r>
          </w:p>
          <w:p w14:paraId="194AA47F" w14:textId="7C3401B0" w:rsidR="00C33EEF" w:rsidRPr="00C33EEF" w:rsidRDefault="00C33EEF" w:rsidP="00C33EEF">
            <w:pPr>
              <w:rPr>
                <w:rFonts w:ascii="Britannic Bold" w:hAnsi="Britannic Bold"/>
                <w:color w:val="7F3871" w:themeColor="accent4" w:themeShade="80"/>
                <w:sz w:val="28"/>
                <w:szCs w:val="28"/>
              </w:rPr>
            </w:pPr>
          </w:p>
        </w:tc>
        <w:tc>
          <w:tcPr>
            <w:tcW w:w="3094" w:type="dxa"/>
            <w:tcBorders>
              <w:top w:val="nil"/>
              <w:bottom w:val="single" w:sz="6" w:space="0" w:color="BFBFBF" w:themeColor="background1" w:themeShade="BF"/>
            </w:tcBorders>
          </w:tcPr>
          <w:p w14:paraId="02BD5739" w14:textId="2379056D" w:rsidR="000C1EDB" w:rsidRDefault="007C12EE" w:rsidP="007C12EE">
            <w:pPr>
              <w:shd w:val="clear" w:color="auto" w:fill="FFFFFF" w:themeFill="background1"/>
              <w:jc w:val="center"/>
              <w:rPr>
                <w:rFonts w:ascii="Britannic Bold" w:hAnsi="Britannic Bold"/>
                <w:color w:val="FF4040" w:themeColor="accent5" w:themeTint="99"/>
                <w:sz w:val="28"/>
                <w:szCs w:val="28"/>
              </w:rPr>
            </w:pPr>
            <w:r>
              <w:rPr>
                <w:rFonts w:ascii="Britannic Bold" w:hAnsi="Britannic Bold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864064" behindDoc="0" locked="0" layoutInCell="1" allowOverlap="1" wp14:anchorId="583D9D2F" wp14:editId="7390D994">
                  <wp:simplePos x="0" y="0"/>
                  <wp:positionH relativeFrom="column">
                    <wp:posOffset>496068</wp:posOffset>
                  </wp:positionH>
                  <wp:positionV relativeFrom="paragraph">
                    <wp:posOffset>232410</wp:posOffset>
                  </wp:positionV>
                  <wp:extent cx="878168" cy="706709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/>
                          <pic:cNvPicPr/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68" cy="70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6F8B">
              <w:rPr>
                <w:rFonts w:ascii="Britannic Bold" w:hAnsi="Britannic Bold"/>
                <w:color w:val="FF4040" w:themeColor="accent5" w:themeTint="99"/>
                <w:sz w:val="28"/>
                <w:szCs w:val="28"/>
              </w:rPr>
              <w:t>C</w:t>
            </w:r>
            <w:r>
              <w:rPr>
                <w:rFonts w:ascii="Britannic Bold" w:hAnsi="Britannic Bold"/>
                <w:color w:val="FF4040" w:themeColor="accent5" w:themeTint="99"/>
                <w:sz w:val="28"/>
                <w:szCs w:val="28"/>
              </w:rPr>
              <w:t>LOSED</w:t>
            </w:r>
          </w:p>
          <w:p w14:paraId="6B79ED28" w14:textId="5DD3DAAD" w:rsidR="00696F8B" w:rsidRPr="00696F8B" w:rsidRDefault="00696F8B" w:rsidP="00696F8B">
            <w:pPr>
              <w:shd w:val="clear" w:color="auto" w:fill="FFFFFF" w:themeFill="background1"/>
              <w:rPr>
                <w:rFonts w:ascii="Britannic Bold" w:hAnsi="Britannic Bold"/>
                <w:color w:val="FF4040" w:themeColor="accent5" w:themeTint="99"/>
                <w:sz w:val="24"/>
                <w:szCs w:val="24"/>
              </w:rPr>
            </w:pPr>
          </w:p>
          <w:p w14:paraId="5F955442" w14:textId="4D322756" w:rsidR="00C679C8" w:rsidRPr="004E4AAA" w:rsidRDefault="000C1EDB" w:rsidP="00EB660C">
            <w:pPr>
              <w:shd w:val="clear" w:color="auto" w:fill="FFFFFF" w:themeFill="background1"/>
              <w:jc w:val="center"/>
              <w:rPr>
                <w:rFonts w:ascii="Britannic Bold" w:hAnsi="Britannic Bold"/>
                <w:color w:val="7030A0"/>
                <w:sz w:val="28"/>
                <w:szCs w:val="28"/>
              </w:rPr>
            </w:pPr>
            <w:r>
              <w:rPr>
                <w:rFonts w:ascii="Britannic Bold" w:hAnsi="Britannic Bold"/>
                <w:color w:val="7030A0"/>
                <w:sz w:val="28"/>
                <w:szCs w:val="28"/>
              </w:rPr>
              <w:t xml:space="preserve"> </w:t>
            </w:r>
          </w:p>
        </w:tc>
      </w:tr>
      <w:tr w:rsidR="00C679C8" w14:paraId="6CADE0E2" w14:textId="77777777" w:rsidTr="00B8688B">
        <w:trPr>
          <w:trHeight w:val="65"/>
        </w:trPr>
        <w:tc>
          <w:tcPr>
            <w:tcW w:w="2587" w:type="dxa"/>
            <w:tcBorders>
              <w:top w:val="single" w:sz="6" w:space="0" w:color="BFBFBF" w:themeColor="background1" w:themeShade="BF"/>
              <w:bottom w:val="nil"/>
            </w:tcBorders>
          </w:tcPr>
          <w:p w14:paraId="4A079D5D" w14:textId="707F166B" w:rsidR="00C679C8" w:rsidRPr="005A00A0" w:rsidRDefault="00C679C8" w:rsidP="00C679C8">
            <w:pPr>
              <w:pStyle w:val="Dates"/>
              <w:jc w:val="center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 w:rsidRPr="00583A8D">
              <w:rPr>
                <w:rFonts w:ascii="Britannic Bold" w:hAnsi="Britannic Bold"/>
                <w:color w:val="FF0000"/>
                <w:sz w:val="20"/>
                <w:szCs w:val="20"/>
              </w:rPr>
              <w:t xml:space="preserve">    </w:t>
            </w:r>
            <w:r>
              <w:rPr>
                <w:rFonts w:ascii="Britannic Bold" w:hAnsi="Britannic Bold"/>
                <w:color w:val="FF0000"/>
                <w:sz w:val="20"/>
                <w:szCs w:val="20"/>
              </w:rPr>
              <w:t xml:space="preserve"> </w:t>
            </w:r>
            <w:r w:rsidRPr="00583A8D">
              <w:rPr>
                <w:rFonts w:ascii="Britannic Bold" w:hAnsi="Britannic Bold"/>
                <w:color w:val="FF0000"/>
                <w:sz w:val="20"/>
                <w:szCs w:val="20"/>
              </w:rPr>
              <w:t xml:space="preserve">   </w:t>
            </w:r>
            <w:r>
              <w:rPr>
                <w:rFonts w:ascii="Britannic Bold" w:hAnsi="Britannic Bold"/>
                <w:color w:val="FF0000"/>
                <w:sz w:val="20"/>
                <w:szCs w:val="20"/>
              </w:rPr>
              <w:t xml:space="preserve"> </w:t>
            </w:r>
            <w:r w:rsidRPr="00583A8D">
              <w:rPr>
                <w:rFonts w:ascii="Britannic Bold" w:hAnsi="Britannic Bold"/>
                <w:color w:val="FF0000"/>
                <w:sz w:val="20"/>
                <w:szCs w:val="20"/>
              </w:rPr>
              <w:t xml:space="preserve">  </w:t>
            </w:r>
            <w:r>
              <w:rPr>
                <w:rFonts w:ascii="Britannic Bold" w:hAnsi="Britannic Bold"/>
                <w:color w:val="FF0000"/>
                <w:sz w:val="20"/>
                <w:szCs w:val="20"/>
              </w:rPr>
              <w:t xml:space="preserve">            </w:t>
            </w:r>
            <w:r w:rsidRPr="00583A8D">
              <w:rPr>
                <w:rFonts w:ascii="Britannic Bold" w:hAnsi="Britannic Bold"/>
                <w:b/>
                <w:bCs/>
                <w:color w:val="FF0000"/>
                <w:sz w:val="16"/>
                <w:szCs w:val="16"/>
              </w:rPr>
              <w:t xml:space="preserve">             </w:t>
            </w:r>
            <w:r>
              <w:rPr>
                <w:rFonts w:ascii="Britannic Bold" w:hAnsi="Britannic Bold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583A8D">
              <w:rPr>
                <w:rFonts w:ascii="Britannic Bold" w:hAnsi="Britannic Bold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="000C1EDB">
              <w:rPr>
                <w:rFonts w:ascii="Britannic Bold" w:hAnsi="Britannic Bold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141" w:type="dxa"/>
            <w:tcBorders>
              <w:top w:val="single" w:sz="6" w:space="0" w:color="BFBFBF" w:themeColor="background1" w:themeShade="BF"/>
              <w:bottom w:val="nil"/>
            </w:tcBorders>
          </w:tcPr>
          <w:p w14:paraId="212CDE51" w14:textId="27FCEEA9" w:rsidR="00C679C8" w:rsidRPr="005A00A0" w:rsidRDefault="000C1EDB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>
              <w:rPr>
                <w:rFonts w:ascii="Britannic Bold" w:hAnsi="Britannic Bold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2940" w:type="dxa"/>
            <w:tcBorders>
              <w:top w:val="single" w:sz="6" w:space="0" w:color="BFBFBF" w:themeColor="background1" w:themeShade="BF"/>
              <w:bottom w:val="nil"/>
            </w:tcBorders>
          </w:tcPr>
          <w:p w14:paraId="5159819F" w14:textId="7584078B" w:rsidR="00C679C8" w:rsidRPr="000C1EDB" w:rsidRDefault="000C1EDB" w:rsidP="00C679C8">
            <w:pPr>
              <w:pStyle w:val="Dates"/>
              <w:rPr>
                <w:rFonts w:ascii="Britannic Bold" w:hAnsi="Britannic Bold"/>
                <w:b/>
                <w:bCs/>
                <w:sz w:val="16"/>
                <w:szCs w:val="16"/>
              </w:rPr>
            </w:pPr>
            <w:r w:rsidRPr="000C1EDB">
              <w:rPr>
                <w:rFonts w:ascii="Britannic Bold" w:hAnsi="Britannic Bold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2823" w:type="dxa"/>
            <w:tcBorders>
              <w:top w:val="single" w:sz="6" w:space="0" w:color="BFBFBF" w:themeColor="background1" w:themeShade="BF"/>
              <w:bottom w:val="nil"/>
            </w:tcBorders>
          </w:tcPr>
          <w:p w14:paraId="71CE9371" w14:textId="3CEC1F25" w:rsidR="00C679C8" w:rsidRPr="002256AA" w:rsidRDefault="00C679C8" w:rsidP="00C679C8">
            <w:pPr>
              <w:pStyle w:val="Dates"/>
              <w:rPr>
                <w:rFonts w:ascii="Britannic Bold" w:hAnsi="Britannic Bold"/>
                <w:sz w:val="16"/>
                <w:szCs w:val="16"/>
              </w:rPr>
            </w:pPr>
          </w:p>
        </w:tc>
        <w:tc>
          <w:tcPr>
            <w:tcW w:w="3094" w:type="dxa"/>
            <w:tcBorders>
              <w:top w:val="single" w:sz="6" w:space="0" w:color="BFBFBF" w:themeColor="background1" w:themeShade="BF"/>
              <w:bottom w:val="nil"/>
            </w:tcBorders>
          </w:tcPr>
          <w:p w14:paraId="1CFB385C" w14:textId="488F62C7" w:rsidR="00C679C8" w:rsidRPr="002256AA" w:rsidRDefault="00C679C8" w:rsidP="000249CF">
            <w:pPr>
              <w:pStyle w:val="Dates"/>
              <w:rPr>
                <w:rFonts w:ascii="Britannic Bold" w:hAnsi="Britannic Bold"/>
                <w:b/>
                <w:sz w:val="16"/>
                <w:szCs w:val="16"/>
              </w:rPr>
            </w:pPr>
          </w:p>
        </w:tc>
      </w:tr>
      <w:tr w:rsidR="00C679C8" w14:paraId="637F7A28" w14:textId="77777777" w:rsidTr="00AE5554">
        <w:trPr>
          <w:trHeight w:hRule="exact" w:val="1692"/>
        </w:trPr>
        <w:tc>
          <w:tcPr>
            <w:tcW w:w="2587" w:type="dxa"/>
            <w:tcBorders>
              <w:top w:val="nil"/>
              <w:bottom w:val="single" w:sz="2" w:space="0" w:color="BFBFBF" w:themeColor="background1" w:themeShade="BF"/>
            </w:tcBorders>
          </w:tcPr>
          <w:p w14:paraId="2D4C75BA" w14:textId="1AF5ED04" w:rsidR="00C679C8" w:rsidRPr="00990C4E" w:rsidRDefault="00C679C8" w:rsidP="00C679C8">
            <w:pPr>
              <w:rPr>
                <w:rFonts w:ascii="Britannic Bold" w:hAnsi="Britannic Bold"/>
                <w:color w:val="FFC000"/>
                <w:sz w:val="16"/>
                <w:szCs w:val="16"/>
              </w:rPr>
            </w:pPr>
            <w:r w:rsidRPr="001244F9">
              <w:rPr>
                <w:rFonts w:ascii="Britannic Bold" w:hAnsi="Britannic Bold"/>
                <w:noProof/>
                <w:color w:val="74367A" w:themeColor="text2" w:themeTint="BF"/>
                <w:sz w:val="16"/>
                <w:szCs w:val="16"/>
              </w:rPr>
              <w:drawing>
                <wp:anchor distT="0" distB="0" distL="114300" distR="114300" simplePos="0" relativeHeight="251782144" behindDoc="0" locked="0" layoutInCell="1" allowOverlap="1" wp14:anchorId="1C79D2B8" wp14:editId="79AA471C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469900</wp:posOffset>
                  </wp:positionV>
                  <wp:extent cx="389915" cy="3238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ood-share-logo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1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9:15 Club Council</w:t>
            </w:r>
            <w:r w:rsidRPr="002256AA">
              <w:rPr>
                <w:rFonts w:ascii="Britannic Bold" w:hAnsi="Britannic Bold"/>
                <w:color w:val="0083B2" w:themeColor="accent3" w:themeShade="80"/>
                <w:sz w:val="16"/>
                <w:szCs w:val="16"/>
              </w:rPr>
              <w:br/>
            </w:r>
            <w:r w:rsidRPr="00601265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t>09:30 Community Meeting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965588">
              <w:rPr>
                <w:rFonts w:ascii="Britannic Bold" w:hAnsi="Britannic Bold"/>
                <w:color w:val="FF0000"/>
                <w:sz w:val="16"/>
                <w:szCs w:val="16"/>
              </w:rPr>
              <w:t xml:space="preserve">10:00 </w:t>
            </w:r>
            <w:r>
              <w:rPr>
                <w:rFonts w:ascii="Britannic Bold" w:hAnsi="Britannic Bold"/>
                <w:color w:val="FF0000"/>
                <w:sz w:val="16"/>
                <w:szCs w:val="16"/>
              </w:rPr>
              <w:t>Co-Occurring Disorders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014BD0">
              <w:rPr>
                <w:rFonts w:ascii="Britannic Bold" w:hAnsi="Britannic Bold"/>
                <w:color w:val="FFC000"/>
                <w:sz w:val="16"/>
                <w:szCs w:val="16"/>
              </w:rPr>
              <w:t>10:00 Schizophrenia Awareness</w:t>
            </w:r>
            <w:r w:rsidRPr="00093155">
              <w:rPr>
                <w:rFonts w:ascii="Britannic Bold" w:hAnsi="Britannic Bold"/>
                <w:color w:val="6D8C00" w:themeColor="accent1" w:themeShade="BF"/>
                <w:sz w:val="16"/>
                <w:szCs w:val="16"/>
              </w:rPr>
              <w:br/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Lunch Prep. Group</w:t>
            </w:r>
          </w:p>
          <w:p w14:paraId="694D2CD8" w14:textId="648C3C20" w:rsidR="00C679C8" w:rsidRPr="00014BD0" w:rsidRDefault="00C679C8" w:rsidP="00C679C8">
            <w:pPr>
              <w:rPr>
                <w:rFonts w:ascii="Britannic Bold" w:hAnsi="Britannic Bold"/>
                <w:color w:val="DE58A5"/>
                <w:sz w:val="16"/>
                <w:szCs w:val="16"/>
              </w:rPr>
            </w:pPr>
            <w:r w:rsidRPr="00014BD0">
              <w:rPr>
                <w:rFonts w:ascii="Britannic Bold" w:hAnsi="Britannic Bold"/>
                <w:color w:val="DE58A5"/>
                <w:sz w:val="16"/>
                <w:szCs w:val="16"/>
              </w:rPr>
              <w:t>11:30 Walking Group</w:t>
            </w:r>
            <w:r w:rsidRPr="00014BD0">
              <w:rPr>
                <w:rFonts w:ascii="Britannic Bold" w:hAnsi="Britannic Bold"/>
                <w:color w:val="DE58A5"/>
                <w:sz w:val="16"/>
                <w:szCs w:val="16"/>
              </w:rPr>
              <w:br/>
              <w:t>12:30 Symptom Mngt. Grp</w:t>
            </w:r>
          </w:p>
          <w:p w14:paraId="65993888" w14:textId="50BE5739" w:rsidR="00C679C8" w:rsidRPr="002256AA" w:rsidRDefault="00C679C8" w:rsidP="00C679C8">
            <w:pPr>
              <w:rPr>
                <w:rFonts w:ascii="Britannic Bold" w:hAnsi="Britannic Bold"/>
                <w:color w:val="2B142D" w:themeColor="text2"/>
                <w:sz w:val="16"/>
                <w:szCs w:val="16"/>
              </w:rPr>
            </w:pP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FOOD SHARE</w:t>
            </w:r>
          </w:p>
        </w:tc>
        <w:tc>
          <w:tcPr>
            <w:tcW w:w="3141" w:type="dxa"/>
            <w:tcBorders>
              <w:top w:val="nil"/>
              <w:bottom w:val="single" w:sz="2" w:space="0" w:color="BFBFBF" w:themeColor="background1" w:themeShade="BF"/>
            </w:tcBorders>
          </w:tcPr>
          <w:p w14:paraId="093B1C9A" w14:textId="77777777" w:rsidR="005545A4" w:rsidRPr="001244F9" w:rsidRDefault="000C6E5E" w:rsidP="000C6E5E">
            <w:pPr>
              <w:shd w:val="clear" w:color="auto" w:fill="FFFFFF" w:themeFill="background1"/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</w:pP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10:00 Communications Group</w:t>
            </w:r>
          </w:p>
          <w:p w14:paraId="5C790CD7" w14:textId="1019CC9F" w:rsidR="000C6E5E" w:rsidRDefault="005545A4" w:rsidP="000C6E5E">
            <w:pPr>
              <w:shd w:val="clear" w:color="auto" w:fill="FFFFFF" w:themeFill="background1"/>
              <w:rPr>
                <w:rFonts w:ascii="Britannic Bold" w:hAnsi="Britannic Bold"/>
                <w:color w:val="0083B2" w:themeColor="accent3" w:themeShade="80"/>
                <w:sz w:val="16"/>
                <w:szCs w:val="16"/>
              </w:rPr>
            </w:pPr>
            <w:r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t>10:00 Work Preparation Group</w:t>
            </w:r>
            <w:r>
              <w:rPr>
                <w:rFonts w:ascii="Britannic Bold" w:hAnsi="Britannic Bold"/>
                <w:color w:val="000000" w:themeColor="text1"/>
                <w:sz w:val="16"/>
                <w:szCs w:val="16"/>
              </w:rPr>
              <w:t xml:space="preserve"> </w:t>
            </w:r>
            <w:r w:rsidR="000C6E5E"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br/>
            </w:r>
            <w:r w:rsidR="000C6E5E" w:rsidRPr="009B35C7">
              <w:rPr>
                <w:rFonts w:ascii="Britannic Bold" w:hAnsi="Britannic Bold"/>
                <w:color w:val="FFC000"/>
                <w:sz w:val="16"/>
                <w:szCs w:val="16"/>
              </w:rPr>
              <w:t>10:00 Lunch Prep. Group</w:t>
            </w:r>
          </w:p>
          <w:p w14:paraId="52BC7D05" w14:textId="26BA0FA5" w:rsidR="00C679C8" w:rsidRPr="000C6E5E" w:rsidRDefault="000C6E5E" w:rsidP="000C6E5E">
            <w:pPr>
              <w:shd w:val="clear" w:color="auto" w:fill="FFFFFF" w:themeFill="background1"/>
              <w:rPr>
                <w:rFonts w:ascii="Britannic Bold" w:hAnsi="Britannic Bold"/>
                <w:color w:val="000000" w:themeColor="text1"/>
                <w:sz w:val="16"/>
                <w:szCs w:val="16"/>
              </w:rPr>
            </w:pPr>
            <w:r w:rsidRPr="00770651">
              <w:rPr>
                <w:rFonts w:ascii="Britannic Bold" w:hAnsi="Britannic Bold"/>
                <w:sz w:val="16"/>
                <w:szCs w:val="16"/>
              </w:rPr>
              <w:t>11:30 Walking Group</w:t>
            </w:r>
            <w:r w:rsidRPr="0097698D">
              <w:rPr>
                <w:rFonts w:ascii="Britannic Bold" w:hAnsi="Britannic Bold"/>
                <w:color w:val="FFC000"/>
                <w:sz w:val="16"/>
                <w:szCs w:val="16"/>
              </w:rPr>
              <w:br/>
              <w:t>12:30 Seeking Safety</w:t>
            </w:r>
            <w:r w:rsidRPr="002256AA">
              <w:rPr>
                <w:rFonts w:ascii="Britannic Bold" w:hAnsi="Britannic Bold"/>
                <w:color w:val="000000" w:themeColor="text1"/>
                <w:sz w:val="16"/>
                <w:szCs w:val="16"/>
              </w:rPr>
              <w:br/>
              <w:t>1:30 Store</w:t>
            </w:r>
          </w:p>
          <w:p w14:paraId="6352E9AE" w14:textId="41EE195D" w:rsidR="004B3FCA" w:rsidRPr="002256AA" w:rsidRDefault="004B3FCA" w:rsidP="004B3FCA">
            <w:pPr>
              <w:shd w:val="clear" w:color="auto" w:fill="FFFFFF" w:themeFill="background1"/>
              <w:rPr>
                <w:rFonts w:ascii="Britannic Bold" w:hAnsi="Britannic Bold"/>
                <w:sz w:val="16"/>
                <w:szCs w:val="16"/>
              </w:rPr>
            </w:pPr>
            <w:r w:rsidRPr="009E5B4C">
              <w:rPr>
                <w:rFonts w:ascii="Britannic Bold" w:hAnsi="Britannic Bold"/>
                <w:color w:val="000000" w:themeColor="text1"/>
                <w:sz w:val="16"/>
                <w:szCs w:val="16"/>
                <w:highlight w:val="yellow"/>
              </w:rPr>
              <w:t>OUTING</w:t>
            </w:r>
            <w:r w:rsidRPr="004E087A">
              <w:rPr>
                <w:rFonts w:ascii="Britannic Bold" w:hAnsi="Britannic Bold"/>
                <w:color w:val="FFC000"/>
                <w:sz w:val="16"/>
                <w:szCs w:val="16"/>
                <w:highlight w:val="yellow"/>
              </w:rPr>
              <w:t>:</w:t>
            </w:r>
            <w:r w:rsidRPr="00CB3A61">
              <w:rPr>
                <w:rFonts w:ascii="Britannic Bold" w:hAnsi="Britannic Bold"/>
                <w:color w:val="FFC000"/>
                <w:sz w:val="16"/>
                <w:szCs w:val="16"/>
              </w:rPr>
              <w:t xml:space="preserve"> </w:t>
            </w:r>
            <w:r w:rsidR="00E256BF" w:rsidRPr="009B35C7">
              <w:rPr>
                <w:rFonts w:ascii="Britannic Bold" w:hAnsi="Britannic Bold"/>
                <w:color w:val="DE58A5"/>
                <w:sz w:val="16"/>
                <w:szCs w:val="16"/>
              </w:rPr>
              <w:t>Getty Museum</w:t>
            </w:r>
          </w:p>
          <w:p w14:paraId="421AB21E" w14:textId="588F82AB" w:rsidR="00C679C8" w:rsidRPr="002256AA" w:rsidRDefault="00C679C8" w:rsidP="00C679C8">
            <w:pPr>
              <w:shd w:val="clear" w:color="auto" w:fill="FFFFFF" w:themeFill="background1"/>
              <w:rPr>
                <w:rFonts w:ascii="Britannic Bold" w:hAnsi="Britannic Bold"/>
                <w:color w:val="2B142D" w:themeColor="text2"/>
                <w:sz w:val="16"/>
                <w:szCs w:val="16"/>
              </w:rPr>
            </w:pP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  <w:t xml:space="preserve">                                 </w:t>
            </w:r>
          </w:p>
        </w:tc>
        <w:tc>
          <w:tcPr>
            <w:tcW w:w="2940" w:type="dxa"/>
            <w:tcBorders>
              <w:top w:val="nil"/>
              <w:bottom w:val="single" w:sz="2" w:space="0" w:color="BFBFBF" w:themeColor="background1" w:themeShade="BF"/>
            </w:tcBorders>
          </w:tcPr>
          <w:p w14:paraId="598EB424" w14:textId="47A1D798" w:rsidR="004E4AAA" w:rsidRPr="00963D22" w:rsidRDefault="000C6E5E" w:rsidP="004E4AAA">
            <w:pPr>
              <w:contextualSpacing/>
              <w:rPr>
                <w:b/>
                <w:color w:val="EB5121"/>
              </w:rPr>
            </w:pPr>
            <w:r w:rsidRPr="00CF60DD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drawing>
                <wp:anchor distT="0" distB="0" distL="114300" distR="114300" simplePos="0" relativeHeight="251867136" behindDoc="0" locked="0" layoutInCell="1" allowOverlap="1" wp14:anchorId="7673301D" wp14:editId="02B4EB26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652145</wp:posOffset>
                  </wp:positionV>
                  <wp:extent cx="381000" cy="314925"/>
                  <wp:effectExtent l="0" t="0" r="0" b="9525"/>
                  <wp:wrapNone/>
                  <wp:docPr id="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ood-share-logo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0DD">
              <w:rPr>
                <w:rFonts w:ascii="Britannic Bold" w:hAnsi="Britannic Bold"/>
                <w:noProof/>
                <w:color w:val="FFC000"/>
                <w:sz w:val="16"/>
                <w:szCs w:val="16"/>
              </w:rPr>
              <w:t>09:30 Community Meeting</w:t>
            </w:r>
            <w:r w:rsidRPr="002256AA">
              <w:rPr>
                <w:rFonts w:ascii="Britannic Bold" w:hAnsi="Britannic Bold"/>
                <w:noProof/>
                <w:color w:val="2B142D" w:themeColor="text2"/>
                <w:sz w:val="16"/>
                <w:szCs w:val="16"/>
              </w:rPr>
              <w:br/>
            </w:r>
            <w:r w:rsidRPr="002256AA">
              <w:rPr>
                <w:rFonts w:ascii="Britannic Bold" w:hAnsi="Britannic Bold"/>
                <w:color w:val="FF0000"/>
                <w:sz w:val="16"/>
                <w:szCs w:val="16"/>
              </w:rPr>
              <w:t xml:space="preserve">10:00 </w:t>
            </w:r>
            <w:r>
              <w:rPr>
                <w:rFonts w:ascii="Britannic Bold" w:hAnsi="Britannic Bold"/>
                <w:color w:val="FF0000"/>
                <w:sz w:val="16"/>
                <w:szCs w:val="16"/>
              </w:rPr>
              <w:t>Co-Occurring Disorders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97698D">
              <w:rPr>
                <w:rFonts w:ascii="Britannic Bold" w:hAnsi="Britannic Bold"/>
                <w:color w:val="DE58A5"/>
                <w:sz w:val="16"/>
                <w:szCs w:val="16"/>
              </w:rPr>
              <w:t>10:00 Healthy Habits</w:t>
            </w:r>
            <w:r w:rsidRPr="0097698D">
              <w:rPr>
                <w:rFonts w:ascii="Britannic Bold" w:hAnsi="Britannic Bold"/>
                <w:color w:val="DE58A5"/>
                <w:sz w:val="16"/>
                <w:szCs w:val="16"/>
              </w:rPr>
              <w:br/>
            </w:r>
            <w:r w:rsidRPr="0097698D">
              <w:rPr>
                <w:rFonts w:ascii="Britannic Bold" w:hAnsi="Britannic Bold"/>
                <w:color w:val="FFC000"/>
                <w:sz w:val="16"/>
                <w:szCs w:val="16"/>
              </w:rPr>
              <w:t>10:00 Lunch Prep. Group</w:t>
            </w:r>
            <w:r w:rsidRPr="00454038">
              <w:rPr>
                <w:rFonts w:ascii="Britannic Bold" w:hAnsi="Britannic Bold"/>
                <w:color w:val="DE58A5"/>
                <w:sz w:val="16"/>
                <w:szCs w:val="16"/>
              </w:rPr>
              <w:br/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11:30 Walking Group</w:t>
            </w:r>
            <w:r w:rsidRPr="002256AA">
              <w:rPr>
                <w:rFonts w:ascii="Britannic Bold" w:hAnsi="Britannic Bold"/>
                <w:color w:val="2B142D" w:themeColor="text2"/>
                <w:sz w:val="16"/>
                <w:szCs w:val="16"/>
              </w:rPr>
              <w:br/>
            </w:r>
            <w:r w:rsidRPr="00F80862">
              <w:rPr>
                <w:rFonts w:ascii="Britannic Bold" w:hAnsi="Britannic Bold"/>
                <w:color w:val="FFC000"/>
                <w:sz w:val="16"/>
                <w:szCs w:val="16"/>
              </w:rPr>
              <w:t xml:space="preserve">12:30 Art Group </w:t>
            </w:r>
            <w:r w:rsidRPr="008B4164">
              <w:rPr>
                <w:rFonts w:ascii="Britannic Bold" w:hAnsi="Britannic Bold"/>
                <w:color w:val="0070C0"/>
                <w:sz w:val="16"/>
                <w:szCs w:val="16"/>
              </w:rPr>
              <w:br/>
              <w:t xml:space="preserve"> </w:t>
            </w:r>
            <w:r w:rsidRPr="001244F9">
              <w:rPr>
                <w:rFonts w:ascii="Britannic Bold" w:hAnsi="Britannic Bold"/>
                <w:color w:val="74367A" w:themeColor="text2" w:themeTint="BF"/>
                <w:sz w:val="16"/>
                <w:szCs w:val="16"/>
              </w:rPr>
              <w:t>FOOD SHARE</w:t>
            </w:r>
          </w:p>
          <w:p w14:paraId="152FF447" w14:textId="62EA0A81" w:rsidR="00C679C8" w:rsidRPr="003171EE" w:rsidRDefault="00C679C8" w:rsidP="00C679C8">
            <w:pPr>
              <w:rPr>
                <w:rFonts w:ascii="Britannic Bold" w:hAnsi="Britannic Bold"/>
                <w:sz w:val="16"/>
                <w:szCs w:val="16"/>
              </w:rPr>
            </w:pPr>
          </w:p>
        </w:tc>
        <w:tc>
          <w:tcPr>
            <w:tcW w:w="2823" w:type="dxa"/>
            <w:tcBorders>
              <w:top w:val="nil"/>
              <w:bottom w:val="single" w:sz="2" w:space="0" w:color="BFBFBF" w:themeColor="background1" w:themeShade="BF"/>
            </w:tcBorders>
          </w:tcPr>
          <w:p w14:paraId="7FA7D911" w14:textId="53CC8EFF" w:rsidR="00C679C8" w:rsidRDefault="000C6E5E" w:rsidP="000C6E5E">
            <w:pPr>
              <w:jc w:val="center"/>
              <w:rPr>
                <w:rFonts w:ascii="Franklin Gothic Medium" w:hAnsi="Franklin Gothic Medium"/>
                <w:b/>
                <w:sz w:val="22"/>
                <w:szCs w:val="22"/>
              </w:rPr>
            </w:pPr>
            <w:r>
              <w:rPr>
                <w:rFonts w:ascii="Franklin Gothic Medium" w:hAnsi="Franklin Gothic Medium"/>
                <w:b/>
                <w:sz w:val="22"/>
                <w:szCs w:val="22"/>
              </w:rPr>
              <w:t>Thanksgiving Party</w:t>
            </w:r>
          </w:p>
          <w:p w14:paraId="6DDB6B96" w14:textId="37F10150" w:rsidR="000C6E5E" w:rsidRDefault="000C6E5E" w:rsidP="000C6E5E">
            <w:pPr>
              <w:jc w:val="center"/>
              <w:rPr>
                <w:rFonts w:ascii="Franklin Gothic Medium" w:hAnsi="Franklin Gothic Medium"/>
                <w:b/>
                <w:sz w:val="22"/>
                <w:szCs w:val="22"/>
              </w:rPr>
            </w:pPr>
            <w:r>
              <w:rPr>
                <w:rFonts w:ascii="Franklin Gothic Medium" w:hAnsi="Franklin Gothic Medium"/>
                <w:b/>
                <w:sz w:val="22"/>
                <w:szCs w:val="22"/>
              </w:rPr>
              <w:t>Wednesday the 23</w:t>
            </w:r>
            <w:r w:rsidRPr="000C6E5E">
              <w:rPr>
                <w:rFonts w:ascii="Franklin Gothic Medium" w:hAnsi="Franklin Gothic Medium"/>
                <w:b/>
                <w:sz w:val="22"/>
                <w:szCs w:val="22"/>
                <w:vertAlign w:val="superscript"/>
              </w:rPr>
              <w:t>rd</w:t>
            </w:r>
          </w:p>
          <w:p w14:paraId="6BBB174A" w14:textId="7961D308" w:rsidR="00C679C8" w:rsidRPr="002256AA" w:rsidRDefault="00C33EEF" w:rsidP="00C679C8">
            <w:pPr>
              <w:jc w:val="center"/>
              <w:rPr>
                <w:rFonts w:ascii="Britannic Bold" w:hAnsi="Britannic Bold"/>
                <w:b/>
                <w:sz w:val="16"/>
                <w:szCs w:val="16"/>
              </w:rPr>
            </w:pPr>
            <w:r w:rsidRPr="00146B3B">
              <w:rPr>
                <w:rFonts w:ascii="Franklin Gothic Book" w:hAnsi="Franklin Gothic Book"/>
                <w:noProof/>
              </w:rPr>
              <w:drawing>
                <wp:anchor distT="0" distB="0" distL="114300" distR="114300" simplePos="0" relativeHeight="251871232" behindDoc="0" locked="0" layoutInCell="1" allowOverlap="1" wp14:anchorId="089214A2" wp14:editId="7D0E052D">
                  <wp:simplePos x="0" y="0"/>
                  <wp:positionH relativeFrom="column">
                    <wp:posOffset>304898</wp:posOffset>
                  </wp:positionH>
                  <wp:positionV relativeFrom="paragraph">
                    <wp:posOffset>9524</wp:posOffset>
                  </wp:positionV>
                  <wp:extent cx="1079390" cy="647065"/>
                  <wp:effectExtent l="0" t="0" r="6985" b="63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15" cy="64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4" w:type="dxa"/>
            <w:tcBorders>
              <w:top w:val="nil"/>
              <w:bottom w:val="single" w:sz="2" w:space="0" w:color="BFBFBF" w:themeColor="background1" w:themeShade="BF"/>
            </w:tcBorders>
          </w:tcPr>
          <w:p w14:paraId="067CD36A" w14:textId="77777777" w:rsidR="009B6DC4" w:rsidRDefault="000C6E5E" w:rsidP="000C6E5E">
            <w:pPr>
              <w:rPr>
                <w:rFonts w:ascii="Britannic Bold" w:hAnsi="Britannic Bold"/>
                <w:color w:val="FF0000"/>
                <w:sz w:val="20"/>
                <w:szCs w:val="20"/>
              </w:rPr>
            </w:pPr>
            <w:r w:rsidRPr="00CD41F3">
              <w:rPr>
                <w:rFonts w:ascii="Britannic Bold" w:hAnsi="Britannic Bold"/>
                <w:sz w:val="20"/>
                <w:szCs w:val="20"/>
                <w:u w:val="single"/>
              </w:rPr>
              <w:t>Color Key</w:t>
            </w:r>
            <w:r w:rsidRPr="00CD41F3">
              <w:rPr>
                <w:rFonts w:ascii="Britannic Bold" w:hAnsi="Britannic Bold"/>
                <w:sz w:val="20"/>
                <w:szCs w:val="20"/>
                <w:u w:val="single"/>
              </w:rPr>
              <w:br/>
            </w:r>
            <w:r w:rsidRPr="00CD41F3">
              <w:rPr>
                <w:rFonts w:ascii="Britannic Bold" w:hAnsi="Britannic Bold"/>
                <w:color w:val="000000" w:themeColor="text1"/>
                <w:sz w:val="20"/>
                <w:szCs w:val="20"/>
              </w:rPr>
              <w:t>ALL STAFF</w:t>
            </w:r>
            <w:r w:rsidRPr="00CD41F3">
              <w:rPr>
                <w:rFonts w:ascii="Britannic Bold" w:hAnsi="Britannic Bold"/>
                <w:b/>
                <w:sz w:val="20"/>
                <w:szCs w:val="20"/>
                <w:u w:val="single"/>
              </w:rPr>
              <w:br/>
            </w:r>
            <w:r w:rsidRPr="00CD41F3">
              <w:rPr>
                <w:rFonts w:ascii="Britannic Bold" w:hAnsi="Britannic Bold"/>
                <w:color w:val="FF0000"/>
                <w:sz w:val="20"/>
                <w:szCs w:val="20"/>
              </w:rPr>
              <w:t>Jesse</w:t>
            </w:r>
          </w:p>
          <w:p w14:paraId="03796760" w14:textId="7D99A298" w:rsidR="00C679C8" w:rsidRPr="00AE5554" w:rsidRDefault="009B6DC4" w:rsidP="00454038">
            <w:pPr>
              <w:rPr>
                <w:rFonts w:ascii="Britannic Bold" w:hAnsi="Britannic Bold"/>
                <w:color w:val="6D8C00" w:themeColor="accent1" w:themeShade="BF"/>
                <w:sz w:val="20"/>
                <w:szCs w:val="20"/>
              </w:rPr>
            </w:pPr>
            <w:r w:rsidRPr="008C6D64">
              <w:rPr>
                <w:rFonts w:ascii="Britannic Bold" w:hAnsi="Britannic Bold"/>
                <w:color w:val="FFC000"/>
                <w:sz w:val="20"/>
                <w:szCs w:val="20"/>
              </w:rPr>
              <w:t>Mariel</w:t>
            </w:r>
            <w:r w:rsidR="000C6E5E" w:rsidRPr="00CD41F3">
              <w:rPr>
                <w:rFonts w:ascii="Britannic Bold" w:hAnsi="Britannic Bold"/>
                <w:color w:val="FF0000"/>
                <w:sz w:val="20"/>
                <w:szCs w:val="20"/>
              </w:rPr>
              <w:br/>
            </w:r>
            <w:r w:rsidR="000C6E5E" w:rsidRPr="001244F9">
              <w:rPr>
                <w:rFonts w:ascii="Britannic Bold" w:hAnsi="Britannic Bold"/>
                <w:color w:val="74367A" w:themeColor="text2" w:themeTint="BF"/>
                <w:sz w:val="20"/>
                <w:szCs w:val="20"/>
              </w:rPr>
              <w:t>Alex</w:t>
            </w:r>
            <w:r w:rsidR="000C6E5E" w:rsidRPr="00CD41F3">
              <w:rPr>
                <w:rFonts w:ascii="Britannic Bold" w:hAnsi="Britannic Bold"/>
                <w:color w:val="7F3871" w:themeColor="accent4" w:themeShade="80"/>
                <w:sz w:val="20"/>
                <w:szCs w:val="20"/>
              </w:rPr>
              <w:br/>
            </w:r>
            <w:r w:rsidR="008C0FA5" w:rsidRPr="00454038">
              <w:rPr>
                <w:rFonts w:ascii="Britannic Bold" w:hAnsi="Britannic Bold"/>
                <w:color w:val="DE58A5"/>
                <w:sz w:val="20"/>
                <w:szCs w:val="20"/>
              </w:rPr>
              <w:t>Maya</w:t>
            </w:r>
          </w:p>
        </w:tc>
      </w:tr>
    </w:tbl>
    <w:p w14:paraId="1740F531" w14:textId="1DBEF673" w:rsidR="002F6E35" w:rsidRDefault="00903555" w:rsidP="00563C85"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45891923" wp14:editId="6320F6F8">
                <wp:simplePos x="0" y="0"/>
                <wp:positionH relativeFrom="column">
                  <wp:posOffset>5172075</wp:posOffset>
                </wp:positionH>
                <wp:positionV relativeFrom="paragraph">
                  <wp:posOffset>-514350</wp:posOffset>
                </wp:positionV>
                <wp:extent cx="2581275" cy="875030"/>
                <wp:effectExtent l="0" t="0" r="9525" b="127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875030"/>
                          <a:chOff x="0" y="0"/>
                          <a:chExt cx="9144000" cy="6244590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96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Cuadro de texto 6"/>
                        <wps:cNvSpPr txBox="1"/>
                        <wps:spPr>
                          <a:xfrm>
                            <a:off x="0" y="5962650"/>
                            <a:ext cx="9144000" cy="281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8C25DE" w14:textId="04D0C5B1" w:rsidR="00903555" w:rsidRPr="00903555" w:rsidRDefault="00000000" w:rsidP="00903555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fldChar w:fldCharType="begin"/>
                              </w:r>
                              <w:r w:rsidRPr="001244F9">
                                <w:rPr>
                                  <w:lang w:val="es-MX"/>
                                </w:rPr>
                                <w:instrText>HYPERLINK "https://www.pngall.com/november-png/download/74253"</w:instrText>
                              </w:r>
                              <w:r>
                                <w:fldChar w:fldCharType="separate"/>
                              </w:r>
                              <w:r w:rsidR="00903555" w:rsidRPr="00903555">
                                <w:rPr>
                                  <w:rStyle w:val="Hipervnculo"/>
                                  <w:lang w:val="es-MX"/>
                                </w:rPr>
                                <w:t>Esta foto</w:t>
                              </w:r>
                              <w:r>
                                <w:rPr>
                                  <w:rStyle w:val="Hipervnculo"/>
                                  <w:lang w:val="es-MX"/>
                                </w:rPr>
                                <w:fldChar w:fldCharType="end"/>
                              </w:r>
                              <w:r w:rsidR="00903555" w:rsidRPr="00903555">
                                <w:rPr>
                                  <w:lang w:val="es-MX"/>
                                </w:rPr>
                                <w:t xml:space="preserve"> de Autor desconocido está bajo licencia </w:t>
                              </w:r>
                              <w:hyperlink r:id="rId26" w:history="1">
                                <w:r w:rsidR="00903555" w:rsidRPr="00903555">
                                  <w:rPr>
                                    <w:rStyle w:val="Hipervnculo"/>
                                    <w:lang w:val="es-MX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91923" id="Grupo 16" o:spid="_x0000_s1027" style="position:absolute;margin-left:407.25pt;margin-top:-40.5pt;width:203.25pt;height:68.9pt;z-index:251862016;mso-width-relative:margin;mso-height-relative:margin" coordsize="91440,62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8" type="#_x0000_t75" style="position:absolute;width:91440;height:5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">
                  <v:imagedata r:id="rId27" o:title=""/>
                </v:shape>
                <v:shape id="Cuadro de texto 6" o:spid="_x0000_s1029" type="#_x0000_t202" style="position:absolute;top:59626;width:91440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598C25DE" w14:textId="04D0C5B1" w:rsidR="00903555" w:rsidRPr="00903555" w:rsidRDefault="00000000" w:rsidP="00903555">
                        <w:pPr>
                          <w:rPr>
                            <w:lang w:val="es-MX"/>
                          </w:rPr>
                        </w:pPr>
                        <w:r>
                          <w:fldChar w:fldCharType="begin"/>
                        </w:r>
                        <w:r w:rsidRPr="001244F9">
                          <w:rPr>
                            <w:lang w:val="es-MX"/>
                          </w:rPr>
                          <w:instrText>HYPERLINK "https://www.pngall.com/november-png/download/74253"</w:instrText>
                        </w:r>
                        <w:r>
                          <w:fldChar w:fldCharType="separate"/>
                        </w:r>
                        <w:r w:rsidR="00903555" w:rsidRPr="00903555">
                          <w:rPr>
                            <w:rStyle w:val="Hipervnculo"/>
                            <w:lang w:val="es-MX"/>
                          </w:rPr>
                          <w:t>Esta foto</w:t>
                        </w:r>
                        <w:r>
                          <w:rPr>
                            <w:rStyle w:val="Hipervnculo"/>
                            <w:lang w:val="es-MX"/>
                          </w:rPr>
                          <w:fldChar w:fldCharType="end"/>
                        </w:r>
                        <w:r w:rsidR="00903555" w:rsidRPr="00903555">
                          <w:rPr>
                            <w:lang w:val="es-MX"/>
                          </w:rPr>
                          <w:t xml:space="preserve"> de Autor desconocido está bajo licencia </w:t>
                        </w:r>
                        <w:hyperlink r:id="rId28" w:history="1">
                          <w:r w:rsidR="00903555" w:rsidRPr="00903555">
                            <w:rPr>
                              <w:rStyle w:val="Hipervnculo"/>
                              <w:lang w:val="es-MX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482FB7" w:rsidRPr="002256AA">
        <w:rPr>
          <w:rFonts w:ascii="Britannic Bold" w:hAnsi="Britannic Bold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16256" behindDoc="0" locked="0" layoutInCell="1" allowOverlap="1" wp14:anchorId="45EA81C3" wp14:editId="1D1D70FE">
            <wp:simplePos x="0" y="0"/>
            <wp:positionH relativeFrom="column">
              <wp:posOffset>19685</wp:posOffset>
            </wp:positionH>
            <wp:positionV relativeFrom="paragraph">
              <wp:posOffset>15240</wp:posOffset>
            </wp:positionV>
            <wp:extent cx="531495" cy="341630"/>
            <wp:effectExtent l="0" t="0" r="1905" b="12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l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0C8ED" w14:textId="5ABEC503" w:rsidR="00EA3B50" w:rsidRPr="00EA3B50" w:rsidRDefault="007C12EE" w:rsidP="00EA3B50">
      <w:r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96832" behindDoc="0" locked="0" layoutInCell="1" allowOverlap="1" wp14:anchorId="0DC4FBF5" wp14:editId="5F2EEA1E">
            <wp:simplePos x="0" y="0"/>
            <wp:positionH relativeFrom="column">
              <wp:posOffset>8740775</wp:posOffset>
            </wp:positionH>
            <wp:positionV relativeFrom="paragraph">
              <wp:posOffset>6221095</wp:posOffset>
            </wp:positionV>
            <wp:extent cx="575119" cy="711814"/>
            <wp:effectExtent l="76200" t="0" r="5397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0">
                      <a:extLs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38613" flipV="1">
                      <a:off x="0" y="0"/>
                      <a:ext cx="575119" cy="71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94784" behindDoc="0" locked="0" layoutInCell="1" allowOverlap="1" wp14:anchorId="3BF15168" wp14:editId="1E818D00">
            <wp:simplePos x="0" y="0"/>
            <wp:positionH relativeFrom="margin">
              <wp:posOffset>8112125</wp:posOffset>
            </wp:positionH>
            <wp:positionV relativeFrom="paragraph">
              <wp:posOffset>6301663</wp:posOffset>
            </wp:positionV>
            <wp:extent cx="631907" cy="540001"/>
            <wp:effectExtent l="0" t="95250" r="34925" b="5080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32">
                      <a:extLs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2216">
                      <a:off x="0" y="0"/>
                      <a:ext cx="631907" cy="54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88640" behindDoc="0" locked="0" layoutInCell="1" allowOverlap="1" wp14:anchorId="53004082" wp14:editId="61C2B2FC">
            <wp:simplePos x="0" y="0"/>
            <wp:positionH relativeFrom="column">
              <wp:posOffset>7572024</wp:posOffset>
            </wp:positionH>
            <wp:positionV relativeFrom="paragraph">
              <wp:posOffset>6262851</wp:posOffset>
            </wp:positionV>
            <wp:extent cx="554257" cy="595979"/>
            <wp:effectExtent l="55245" t="78105" r="15875" b="5397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34">
                      <a:extLs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70237">
                      <a:off x="0" y="0"/>
                      <a:ext cx="554257" cy="59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86592" behindDoc="0" locked="0" layoutInCell="1" allowOverlap="1" wp14:anchorId="6A54B92B" wp14:editId="2F14ADAC">
            <wp:simplePos x="0" y="0"/>
            <wp:positionH relativeFrom="column">
              <wp:posOffset>5606037</wp:posOffset>
            </wp:positionH>
            <wp:positionV relativeFrom="paragraph">
              <wp:posOffset>6269777</wp:posOffset>
            </wp:positionV>
            <wp:extent cx="554257" cy="595979"/>
            <wp:effectExtent l="55245" t="78105" r="34925" b="5397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34">
                      <a:extLs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6976">
                      <a:off x="0" y="0"/>
                      <a:ext cx="554257" cy="59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77376" behindDoc="0" locked="0" layoutInCell="1" allowOverlap="1" wp14:anchorId="7ECF40A6" wp14:editId="6907169F">
            <wp:simplePos x="0" y="0"/>
            <wp:positionH relativeFrom="column">
              <wp:posOffset>4957433</wp:posOffset>
            </wp:positionH>
            <wp:positionV relativeFrom="paragraph">
              <wp:posOffset>6186171</wp:posOffset>
            </wp:positionV>
            <wp:extent cx="575119" cy="711814"/>
            <wp:effectExtent l="76200" t="0" r="5397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0">
                      <a:extLs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38613" flipV="1">
                      <a:off x="0" y="0"/>
                      <a:ext cx="575119" cy="71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41"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92736" behindDoc="0" locked="0" layoutInCell="1" allowOverlap="1" wp14:anchorId="7E23FD03" wp14:editId="4D28B5B0">
            <wp:simplePos x="0" y="0"/>
            <wp:positionH relativeFrom="column">
              <wp:posOffset>6915150</wp:posOffset>
            </wp:positionH>
            <wp:positionV relativeFrom="paragraph">
              <wp:posOffset>6233240</wp:posOffset>
            </wp:positionV>
            <wp:extent cx="575119" cy="711814"/>
            <wp:effectExtent l="57150" t="0" r="7302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0">
                      <a:extLs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87975" flipV="1">
                      <a:off x="0" y="0"/>
                      <a:ext cx="575119" cy="71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41"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90688" behindDoc="0" locked="0" layoutInCell="1" allowOverlap="1" wp14:anchorId="256D0764" wp14:editId="100E0171">
            <wp:simplePos x="0" y="0"/>
            <wp:positionH relativeFrom="margin">
              <wp:posOffset>6238875</wp:posOffset>
            </wp:positionH>
            <wp:positionV relativeFrom="paragraph">
              <wp:posOffset>6324676</wp:posOffset>
            </wp:positionV>
            <wp:extent cx="631907" cy="540001"/>
            <wp:effectExtent l="0" t="114300" r="34925" b="3175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32">
                      <a:extLs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24919">
                      <a:off x="0" y="0"/>
                      <a:ext cx="631907" cy="54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41"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84544" behindDoc="0" locked="0" layoutInCell="1" allowOverlap="1" wp14:anchorId="46763BD1" wp14:editId="0A3EA7C3">
            <wp:simplePos x="0" y="0"/>
            <wp:positionH relativeFrom="margin">
              <wp:align>center</wp:align>
            </wp:positionH>
            <wp:positionV relativeFrom="paragraph">
              <wp:posOffset>6300981</wp:posOffset>
            </wp:positionV>
            <wp:extent cx="631907" cy="540001"/>
            <wp:effectExtent l="0" t="95250" r="34925" b="3175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32">
                      <a:extLs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9755">
                      <a:off x="0" y="0"/>
                      <a:ext cx="631907" cy="54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41"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82496" behindDoc="0" locked="0" layoutInCell="1" allowOverlap="1" wp14:anchorId="2DE5C625" wp14:editId="35C665FC">
            <wp:simplePos x="0" y="0"/>
            <wp:positionH relativeFrom="column">
              <wp:posOffset>3674397</wp:posOffset>
            </wp:positionH>
            <wp:positionV relativeFrom="paragraph">
              <wp:posOffset>6227067</wp:posOffset>
            </wp:positionV>
            <wp:extent cx="554257" cy="595979"/>
            <wp:effectExtent l="36195" t="40005" r="34925" b="349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34">
                      <a:extLs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89234">
                      <a:off x="0" y="0"/>
                      <a:ext cx="554257" cy="59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41"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79424" behindDoc="0" locked="0" layoutInCell="1" allowOverlap="1" wp14:anchorId="001F544E" wp14:editId="4A07A8E4">
            <wp:simplePos x="0" y="0"/>
            <wp:positionH relativeFrom="column">
              <wp:posOffset>3006821</wp:posOffset>
            </wp:positionH>
            <wp:positionV relativeFrom="paragraph">
              <wp:posOffset>6185535</wp:posOffset>
            </wp:positionV>
            <wp:extent cx="575119" cy="711814"/>
            <wp:effectExtent l="57150" t="0" r="7302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0">
                      <a:extLs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07910" flipV="1">
                      <a:off x="0" y="0"/>
                      <a:ext cx="575119" cy="71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41"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74304" behindDoc="0" locked="0" layoutInCell="1" allowOverlap="1" wp14:anchorId="4B255BDF" wp14:editId="602CC1E9">
            <wp:simplePos x="0" y="0"/>
            <wp:positionH relativeFrom="margin">
              <wp:posOffset>2216482</wp:posOffset>
            </wp:positionH>
            <wp:positionV relativeFrom="paragraph">
              <wp:posOffset>6310505</wp:posOffset>
            </wp:positionV>
            <wp:extent cx="631907" cy="540001"/>
            <wp:effectExtent l="0" t="133350" r="34925" b="5080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32">
                      <a:extLs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89999">
                      <a:off x="0" y="0"/>
                      <a:ext cx="631907" cy="54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41"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80448" behindDoc="0" locked="0" layoutInCell="1" allowOverlap="1" wp14:anchorId="1EBC206D" wp14:editId="6C6871A0">
            <wp:simplePos x="0" y="0"/>
            <wp:positionH relativeFrom="column">
              <wp:posOffset>1569720</wp:posOffset>
            </wp:positionH>
            <wp:positionV relativeFrom="paragraph">
              <wp:posOffset>6268085</wp:posOffset>
            </wp:positionV>
            <wp:extent cx="554257" cy="595979"/>
            <wp:effectExtent l="36195" t="40005" r="34925" b="349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34">
                      <a:extLs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89234">
                      <a:off x="0" y="0"/>
                      <a:ext cx="554257" cy="59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41"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75328" behindDoc="0" locked="0" layoutInCell="1" allowOverlap="1" wp14:anchorId="2691F354" wp14:editId="5C7950C8">
            <wp:simplePos x="0" y="0"/>
            <wp:positionH relativeFrom="column">
              <wp:posOffset>865505</wp:posOffset>
            </wp:positionH>
            <wp:positionV relativeFrom="paragraph">
              <wp:posOffset>6195695</wp:posOffset>
            </wp:positionV>
            <wp:extent cx="575119" cy="711814"/>
            <wp:effectExtent l="76200" t="0" r="3492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0">
                      <a:extLs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88288" flipV="1">
                      <a:off x="0" y="0"/>
                      <a:ext cx="575119" cy="71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41">
        <w:rPr>
          <w:rFonts w:ascii="Britannic Bold" w:hAnsi="Britannic Bold"/>
          <w:noProof/>
          <w:color w:val="6D8C00" w:themeColor="accent1" w:themeShade="BF"/>
          <w:sz w:val="16"/>
          <w:szCs w:val="16"/>
        </w:rPr>
        <w:drawing>
          <wp:anchor distT="0" distB="0" distL="114300" distR="114300" simplePos="0" relativeHeight="251872256" behindDoc="0" locked="0" layoutInCell="1" allowOverlap="1" wp14:anchorId="63EA2928" wp14:editId="20D7D379">
            <wp:simplePos x="0" y="0"/>
            <wp:positionH relativeFrom="margin">
              <wp:posOffset>6985</wp:posOffset>
            </wp:positionH>
            <wp:positionV relativeFrom="paragraph">
              <wp:posOffset>6301740</wp:posOffset>
            </wp:positionV>
            <wp:extent cx="619395" cy="529308"/>
            <wp:effectExtent l="0" t="133350" r="28575" b="6159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32">
                      <a:extLs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45923">
                      <a:off x="0" y="0"/>
                      <a:ext cx="619395" cy="529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B50" w:rsidRPr="00EA3B50">
      <w:footerReference w:type="default" r:id="rId3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BB627" w14:textId="77777777" w:rsidR="00FB65BE" w:rsidRDefault="00FB65BE">
      <w:pPr>
        <w:spacing w:before="0" w:after="0"/>
      </w:pPr>
      <w:r>
        <w:separator/>
      </w:r>
    </w:p>
  </w:endnote>
  <w:endnote w:type="continuationSeparator" w:id="0">
    <w:p w14:paraId="2DABE670" w14:textId="77777777" w:rsidR="00FB65BE" w:rsidRDefault="00FB65B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87E63" w14:textId="77777777" w:rsidR="00EA3B50" w:rsidRDefault="00EA3B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CB489" w14:textId="77777777" w:rsidR="00FB65BE" w:rsidRDefault="00FB65BE">
      <w:pPr>
        <w:spacing w:before="0" w:after="0"/>
      </w:pPr>
      <w:r>
        <w:separator/>
      </w:r>
    </w:p>
  </w:footnote>
  <w:footnote w:type="continuationSeparator" w:id="0">
    <w:p w14:paraId="31265CDD" w14:textId="77777777" w:rsidR="00FB65BE" w:rsidRDefault="00FB65B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41592815">
    <w:abstractNumId w:val="9"/>
  </w:num>
  <w:num w:numId="2" w16cid:durableId="1254164155">
    <w:abstractNumId w:val="7"/>
  </w:num>
  <w:num w:numId="3" w16cid:durableId="1634167268">
    <w:abstractNumId w:val="6"/>
  </w:num>
  <w:num w:numId="4" w16cid:durableId="1996182299">
    <w:abstractNumId w:val="5"/>
  </w:num>
  <w:num w:numId="5" w16cid:durableId="658920129">
    <w:abstractNumId w:val="4"/>
  </w:num>
  <w:num w:numId="6" w16cid:durableId="890307096">
    <w:abstractNumId w:val="8"/>
  </w:num>
  <w:num w:numId="7" w16cid:durableId="965356313">
    <w:abstractNumId w:val="3"/>
  </w:num>
  <w:num w:numId="8" w16cid:durableId="1765805542">
    <w:abstractNumId w:val="2"/>
  </w:num>
  <w:num w:numId="9" w16cid:durableId="1671719245">
    <w:abstractNumId w:val="1"/>
  </w:num>
  <w:num w:numId="10" w16cid:durableId="71707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6/30/2018"/>
    <w:docVar w:name="MonthStart" w:val="6/1/2018"/>
    <w:docVar w:name="ShowDynamicGuides" w:val="1"/>
    <w:docVar w:name="ShowMarginGuides" w:val="0"/>
    <w:docVar w:name="ShowOutlines" w:val="0"/>
    <w:docVar w:name="ShowStaticGuides" w:val="0"/>
  </w:docVars>
  <w:rsids>
    <w:rsidRoot w:val="000675FC"/>
    <w:rsid w:val="00001BB6"/>
    <w:rsid w:val="0000487E"/>
    <w:rsid w:val="00014BD0"/>
    <w:rsid w:val="00020C1A"/>
    <w:rsid w:val="000249CF"/>
    <w:rsid w:val="00034672"/>
    <w:rsid w:val="00043AA0"/>
    <w:rsid w:val="0005045D"/>
    <w:rsid w:val="00055351"/>
    <w:rsid w:val="00056814"/>
    <w:rsid w:val="0006213B"/>
    <w:rsid w:val="00064CBE"/>
    <w:rsid w:val="000675FC"/>
    <w:rsid w:val="0006779F"/>
    <w:rsid w:val="0007059D"/>
    <w:rsid w:val="00070DBA"/>
    <w:rsid w:val="0008337F"/>
    <w:rsid w:val="00093155"/>
    <w:rsid w:val="00094B24"/>
    <w:rsid w:val="000A20FE"/>
    <w:rsid w:val="000A235F"/>
    <w:rsid w:val="000A40A0"/>
    <w:rsid w:val="000A7C47"/>
    <w:rsid w:val="000B1314"/>
    <w:rsid w:val="000C1EDB"/>
    <w:rsid w:val="000C6E5E"/>
    <w:rsid w:val="000D6522"/>
    <w:rsid w:val="000E1529"/>
    <w:rsid w:val="000F7281"/>
    <w:rsid w:val="00112AD1"/>
    <w:rsid w:val="0011772B"/>
    <w:rsid w:val="001244F9"/>
    <w:rsid w:val="00140658"/>
    <w:rsid w:val="001630ED"/>
    <w:rsid w:val="00166097"/>
    <w:rsid w:val="001774F1"/>
    <w:rsid w:val="0017766C"/>
    <w:rsid w:val="00181C97"/>
    <w:rsid w:val="00184F91"/>
    <w:rsid w:val="00190CB8"/>
    <w:rsid w:val="00195409"/>
    <w:rsid w:val="00197639"/>
    <w:rsid w:val="001A556A"/>
    <w:rsid w:val="001A63D4"/>
    <w:rsid w:val="001B286D"/>
    <w:rsid w:val="001B36AC"/>
    <w:rsid w:val="001B5B7B"/>
    <w:rsid w:val="001C0B89"/>
    <w:rsid w:val="001D09B8"/>
    <w:rsid w:val="001D1987"/>
    <w:rsid w:val="001D5BD0"/>
    <w:rsid w:val="001E69CF"/>
    <w:rsid w:val="001F0B68"/>
    <w:rsid w:val="00211E41"/>
    <w:rsid w:val="00213786"/>
    <w:rsid w:val="002256AA"/>
    <w:rsid w:val="002266A0"/>
    <w:rsid w:val="00234BD8"/>
    <w:rsid w:val="00234EAF"/>
    <w:rsid w:val="00242814"/>
    <w:rsid w:val="00242B98"/>
    <w:rsid w:val="00247BAF"/>
    <w:rsid w:val="002556CC"/>
    <w:rsid w:val="002660CD"/>
    <w:rsid w:val="00267CD8"/>
    <w:rsid w:val="0027720C"/>
    <w:rsid w:val="00290097"/>
    <w:rsid w:val="00295769"/>
    <w:rsid w:val="002B3523"/>
    <w:rsid w:val="002B6FC9"/>
    <w:rsid w:val="002C344D"/>
    <w:rsid w:val="002F6094"/>
    <w:rsid w:val="002F6E35"/>
    <w:rsid w:val="002F7F0B"/>
    <w:rsid w:val="00311123"/>
    <w:rsid w:val="00313120"/>
    <w:rsid w:val="00314144"/>
    <w:rsid w:val="003171EE"/>
    <w:rsid w:val="0031790F"/>
    <w:rsid w:val="003201DE"/>
    <w:rsid w:val="003324B5"/>
    <w:rsid w:val="00336CC8"/>
    <w:rsid w:val="003446FF"/>
    <w:rsid w:val="00376170"/>
    <w:rsid w:val="00395A95"/>
    <w:rsid w:val="003A24A5"/>
    <w:rsid w:val="003B7801"/>
    <w:rsid w:val="003C4417"/>
    <w:rsid w:val="003C48AE"/>
    <w:rsid w:val="003D7DDA"/>
    <w:rsid w:val="003E41E8"/>
    <w:rsid w:val="003F10AE"/>
    <w:rsid w:val="00411450"/>
    <w:rsid w:val="004133BA"/>
    <w:rsid w:val="004237EF"/>
    <w:rsid w:val="0042792E"/>
    <w:rsid w:val="004434EE"/>
    <w:rsid w:val="00454038"/>
    <w:rsid w:val="00465CEE"/>
    <w:rsid w:val="00466F1D"/>
    <w:rsid w:val="00470296"/>
    <w:rsid w:val="0047298A"/>
    <w:rsid w:val="004730C2"/>
    <w:rsid w:val="00482FB7"/>
    <w:rsid w:val="00497887"/>
    <w:rsid w:val="004A11E8"/>
    <w:rsid w:val="004B3FCA"/>
    <w:rsid w:val="004B427A"/>
    <w:rsid w:val="004C5B17"/>
    <w:rsid w:val="004D361A"/>
    <w:rsid w:val="004D513A"/>
    <w:rsid w:val="004E087A"/>
    <w:rsid w:val="004E4595"/>
    <w:rsid w:val="004E4AAA"/>
    <w:rsid w:val="004E5472"/>
    <w:rsid w:val="004F26D2"/>
    <w:rsid w:val="00500380"/>
    <w:rsid w:val="00504731"/>
    <w:rsid w:val="00510A54"/>
    <w:rsid w:val="00512843"/>
    <w:rsid w:val="0051765C"/>
    <w:rsid w:val="00520020"/>
    <w:rsid w:val="005545A4"/>
    <w:rsid w:val="005562FE"/>
    <w:rsid w:val="00556B06"/>
    <w:rsid w:val="00561193"/>
    <w:rsid w:val="00563C85"/>
    <w:rsid w:val="00567EF4"/>
    <w:rsid w:val="00573AFB"/>
    <w:rsid w:val="00576E44"/>
    <w:rsid w:val="00581B06"/>
    <w:rsid w:val="00583A8D"/>
    <w:rsid w:val="00594568"/>
    <w:rsid w:val="005A00A0"/>
    <w:rsid w:val="005A040A"/>
    <w:rsid w:val="005C637C"/>
    <w:rsid w:val="005C798C"/>
    <w:rsid w:val="005D16A6"/>
    <w:rsid w:val="005F2BBA"/>
    <w:rsid w:val="00603BC1"/>
    <w:rsid w:val="006206BD"/>
    <w:rsid w:val="00622256"/>
    <w:rsid w:val="006373AA"/>
    <w:rsid w:val="00637814"/>
    <w:rsid w:val="00651107"/>
    <w:rsid w:val="00670596"/>
    <w:rsid w:val="0069484E"/>
    <w:rsid w:val="00696F8B"/>
    <w:rsid w:val="006B02CB"/>
    <w:rsid w:val="006E6703"/>
    <w:rsid w:val="006E69E7"/>
    <w:rsid w:val="006F5A5F"/>
    <w:rsid w:val="007019A9"/>
    <w:rsid w:val="00711197"/>
    <w:rsid w:val="00716087"/>
    <w:rsid w:val="0072255E"/>
    <w:rsid w:val="00727FD9"/>
    <w:rsid w:val="0073768D"/>
    <w:rsid w:val="007413E7"/>
    <w:rsid w:val="007414A2"/>
    <w:rsid w:val="00747F2A"/>
    <w:rsid w:val="007521D7"/>
    <w:rsid w:val="00755335"/>
    <w:rsid w:val="007564A4"/>
    <w:rsid w:val="00761B60"/>
    <w:rsid w:val="00770651"/>
    <w:rsid w:val="007777B1"/>
    <w:rsid w:val="007808A4"/>
    <w:rsid w:val="0078738C"/>
    <w:rsid w:val="00792606"/>
    <w:rsid w:val="00792A05"/>
    <w:rsid w:val="00796A49"/>
    <w:rsid w:val="007A49F2"/>
    <w:rsid w:val="007A6ABA"/>
    <w:rsid w:val="007B35E0"/>
    <w:rsid w:val="007B5405"/>
    <w:rsid w:val="007C12EE"/>
    <w:rsid w:val="007C4636"/>
    <w:rsid w:val="007D0495"/>
    <w:rsid w:val="007D186E"/>
    <w:rsid w:val="007D3B04"/>
    <w:rsid w:val="007E235E"/>
    <w:rsid w:val="007E6211"/>
    <w:rsid w:val="00801B48"/>
    <w:rsid w:val="0080310D"/>
    <w:rsid w:val="008054BF"/>
    <w:rsid w:val="008054C5"/>
    <w:rsid w:val="008150E9"/>
    <w:rsid w:val="00822A0A"/>
    <w:rsid w:val="00825C8E"/>
    <w:rsid w:val="00843FB8"/>
    <w:rsid w:val="008524EF"/>
    <w:rsid w:val="00863114"/>
    <w:rsid w:val="008729C5"/>
    <w:rsid w:val="00874C9A"/>
    <w:rsid w:val="008819D9"/>
    <w:rsid w:val="008850B8"/>
    <w:rsid w:val="008973E4"/>
    <w:rsid w:val="008A0E1F"/>
    <w:rsid w:val="008B4164"/>
    <w:rsid w:val="008C0FA5"/>
    <w:rsid w:val="008C11F7"/>
    <w:rsid w:val="008C3E01"/>
    <w:rsid w:val="008C6D64"/>
    <w:rsid w:val="00903555"/>
    <w:rsid w:val="009035F5"/>
    <w:rsid w:val="00907C3D"/>
    <w:rsid w:val="009219B6"/>
    <w:rsid w:val="00924F8E"/>
    <w:rsid w:val="0094285A"/>
    <w:rsid w:val="00942E75"/>
    <w:rsid w:val="00944085"/>
    <w:rsid w:val="00946A27"/>
    <w:rsid w:val="00957749"/>
    <w:rsid w:val="00965084"/>
    <w:rsid w:val="00966089"/>
    <w:rsid w:val="00971491"/>
    <w:rsid w:val="00972E54"/>
    <w:rsid w:val="009737A9"/>
    <w:rsid w:val="0097478F"/>
    <w:rsid w:val="0097698D"/>
    <w:rsid w:val="00990C4E"/>
    <w:rsid w:val="00991C92"/>
    <w:rsid w:val="009A0FFF"/>
    <w:rsid w:val="009A4396"/>
    <w:rsid w:val="009B0D52"/>
    <w:rsid w:val="009B35C7"/>
    <w:rsid w:val="009B6DC4"/>
    <w:rsid w:val="009C0591"/>
    <w:rsid w:val="009C2887"/>
    <w:rsid w:val="009E17F6"/>
    <w:rsid w:val="009E1FAC"/>
    <w:rsid w:val="009E5B4C"/>
    <w:rsid w:val="009F4E1F"/>
    <w:rsid w:val="00A05080"/>
    <w:rsid w:val="00A05722"/>
    <w:rsid w:val="00A349E1"/>
    <w:rsid w:val="00A34EFC"/>
    <w:rsid w:val="00A4240E"/>
    <w:rsid w:val="00A42C8D"/>
    <w:rsid w:val="00A42D0D"/>
    <w:rsid w:val="00A4514E"/>
    <w:rsid w:val="00A4654E"/>
    <w:rsid w:val="00A512B1"/>
    <w:rsid w:val="00A5160E"/>
    <w:rsid w:val="00A612C1"/>
    <w:rsid w:val="00A73BBF"/>
    <w:rsid w:val="00A75FDE"/>
    <w:rsid w:val="00A77592"/>
    <w:rsid w:val="00A83EE7"/>
    <w:rsid w:val="00A858A9"/>
    <w:rsid w:val="00A908FD"/>
    <w:rsid w:val="00AA039B"/>
    <w:rsid w:val="00AB30FF"/>
    <w:rsid w:val="00AB316D"/>
    <w:rsid w:val="00AB6BA4"/>
    <w:rsid w:val="00AC0AC5"/>
    <w:rsid w:val="00AC5751"/>
    <w:rsid w:val="00AC62E1"/>
    <w:rsid w:val="00AD2AD0"/>
    <w:rsid w:val="00AD3871"/>
    <w:rsid w:val="00AE5554"/>
    <w:rsid w:val="00AE6F44"/>
    <w:rsid w:val="00AF3DA6"/>
    <w:rsid w:val="00AF7F5D"/>
    <w:rsid w:val="00B327EC"/>
    <w:rsid w:val="00B5727A"/>
    <w:rsid w:val="00B66043"/>
    <w:rsid w:val="00B6641D"/>
    <w:rsid w:val="00B70858"/>
    <w:rsid w:val="00B72704"/>
    <w:rsid w:val="00B72848"/>
    <w:rsid w:val="00B8151A"/>
    <w:rsid w:val="00B8688B"/>
    <w:rsid w:val="00B8695D"/>
    <w:rsid w:val="00B91F4A"/>
    <w:rsid w:val="00BA2268"/>
    <w:rsid w:val="00BA79AB"/>
    <w:rsid w:val="00BB4DC4"/>
    <w:rsid w:val="00BC033A"/>
    <w:rsid w:val="00BE1EEA"/>
    <w:rsid w:val="00BE2A0A"/>
    <w:rsid w:val="00C00499"/>
    <w:rsid w:val="00C25CFC"/>
    <w:rsid w:val="00C33EEF"/>
    <w:rsid w:val="00C35251"/>
    <w:rsid w:val="00C42672"/>
    <w:rsid w:val="00C43F34"/>
    <w:rsid w:val="00C534E0"/>
    <w:rsid w:val="00C66378"/>
    <w:rsid w:val="00C679C8"/>
    <w:rsid w:val="00C71D73"/>
    <w:rsid w:val="00C7735D"/>
    <w:rsid w:val="00C81FAE"/>
    <w:rsid w:val="00CB1C1C"/>
    <w:rsid w:val="00CB38DB"/>
    <w:rsid w:val="00CB3A61"/>
    <w:rsid w:val="00CB4C97"/>
    <w:rsid w:val="00CB60EF"/>
    <w:rsid w:val="00CB6501"/>
    <w:rsid w:val="00CC05B8"/>
    <w:rsid w:val="00CC3704"/>
    <w:rsid w:val="00CD41F3"/>
    <w:rsid w:val="00CE1300"/>
    <w:rsid w:val="00CF17B2"/>
    <w:rsid w:val="00CF60DD"/>
    <w:rsid w:val="00D145F9"/>
    <w:rsid w:val="00D15F3F"/>
    <w:rsid w:val="00D17693"/>
    <w:rsid w:val="00D204FF"/>
    <w:rsid w:val="00D30C19"/>
    <w:rsid w:val="00D54F4B"/>
    <w:rsid w:val="00D61E78"/>
    <w:rsid w:val="00D73A17"/>
    <w:rsid w:val="00D81088"/>
    <w:rsid w:val="00D81591"/>
    <w:rsid w:val="00D83AD1"/>
    <w:rsid w:val="00D84F00"/>
    <w:rsid w:val="00D972D8"/>
    <w:rsid w:val="00DC1C87"/>
    <w:rsid w:val="00DC668B"/>
    <w:rsid w:val="00DE4FEC"/>
    <w:rsid w:val="00DF051F"/>
    <w:rsid w:val="00DF32DE"/>
    <w:rsid w:val="00DF6772"/>
    <w:rsid w:val="00E02644"/>
    <w:rsid w:val="00E033A1"/>
    <w:rsid w:val="00E079F3"/>
    <w:rsid w:val="00E17B51"/>
    <w:rsid w:val="00E25103"/>
    <w:rsid w:val="00E256BF"/>
    <w:rsid w:val="00E266A7"/>
    <w:rsid w:val="00E33DCB"/>
    <w:rsid w:val="00E624DE"/>
    <w:rsid w:val="00E83B56"/>
    <w:rsid w:val="00E85B76"/>
    <w:rsid w:val="00E90B41"/>
    <w:rsid w:val="00EA1691"/>
    <w:rsid w:val="00EA31C9"/>
    <w:rsid w:val="00EA3B50"/>
    <w:rsid w:val="00EA417E"/>
    <w:rsid w:val="00EB320B"/>
    <w:rsid w:val="00EB660C"/>
    <w:rsid w:val="00EE4B1D"/>
    <w:rsid w:val="00EF0893"/>
    <w:rsid w:val="00EF5B12"/>
    <w:rsid w:val="00F01972"/>
    <w:rsid w:val="00F06179"/>
    <w:rsid w:val="00F06724"/>
    <w:rsid w:val="00F17EAB"/>
    <w:rsid w:val="00F317F5"/>
    <w:rsid w:val="00F441C0"/>
    <w:rsid w:val="00F4679F"/>
    <w:rsid w:val="00F56D2A"/>
    <w:rsid w:val="00F641D1"/>
    <w:rsid w:val="00F71A35"/>
    <w:rsid w:val="00F72274"/>
    <w:rsid w:val="00F73041"/>
    <w:rsid w:val="00F80862"/>
    <w:rsid w:val="00F90693"/>
    <w:rsid w:val="00F92760"/>
    <w:rsid w:val="00FA21CA"/>
    <w:rsid w:val="00FA2F1C"/>
    <w:rsid w:val="00FB65BE"/>
    <w:rsid w:val="00FB7A5E"/>
    <w:rsid w:val="00FC0590"/>
    <w:rsid w:val="00FC5091"/>
    <w:rsid w:val="00FD2C82"/>
    <w:rsid w:val="00FE5E1C"/>
    <w:rsid w:val="00FF2624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89C424"/>
  <w15:docId w15:val="{C21F3C58-B620-48CC-83F0-77B95A39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tulo">
    <w:name w:val="Subtitle"/>
    <w:basedOn w:val="Normal"/>
    <w:link w:val="SubttuloC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4"/>
    <w:rPr>
      <w:b/>
      <w:color w:val="FFFFFF" w:themeColor="background1"/>
      <w:sz w:val="24"/>
      <w:szCs w:val="24"/>
    </w:rPr>
  </w:style>
  <w:style w:type="paragraph" w:styleId="Ttulo">
    <w:name w:val="Title"/>
    <w:basedOn w:val="Normal"/>
    <w:link w:val="TtuloC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tuloCar">
    <w:name w:val="Título Car"/>
    <w:basedOn w:val="Fuentedeprrafopredeter"/>
    <w:link w:val="Ttulo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a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Textoindependiente">
    <w:name w:val="Body Text"/>
    <w:basedOn w:val="Normal"/>
    <w:link w:val="TextoindependienteCar"/>
    <w:semiHidden/>
    <w:unhideWhenUsed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semiHidden/>
    <w:rPr>
      <w:sz w:val="20"/>
    </w:rPr>
  </w:style>
  <w:style w:type="paragraph" w:styleId="Textodeglobo">
    <w:name w:val="Balloon Text"/>
    <w:basedOn w:val="Normal"/>
    <w:link w:val="TextodegloboCar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Pr>
      <w:rFonts w:ascii="Tahoma" w:hAnsi="Tahoma" w:cs="Tahoma"/>
      <w:sz w:val="16"/>
      <w:szCs w:val="16"/>
    </w:rPr>
  </w:style>
  <w:style w:type="paragraph" w:styleId="Bibliografa">
    <w:name w:val="Bibliography"/>
    <w:basedOn w:val="Normal"/>
    <w:next w:val="Normal"/>
    <w:semiHidden/>
    <w:unhideWhenUsed/>
  </w:style>
  <w:style w:type="paragraph" w:styleId="Textodebloque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Textoindependiente2">
    <w:name w:val="Body Text 2"/>
    <w:basedOn w:val="Normal"/>
    <w:link w:val="Textoindependiente2Car"/>
    <w:semiHidden/>
    <w:unhideWhenUsed/>
    <w:pPr>
      <w:spacing w:after="120"/>
      <w:ind w:left="360"/>
    </w:pPr>
  </w:style>
  <w:style w:type="paragraph" w:styleId="Textoindependiente3">
    <w:name w:val="Body Text 3"/>
    <w:basedOn w:val="Normal"/>
    <w:link w:val="Textoindependiente3Car"/>
    <w:semiHidden/>
    <w:unhideWhenUsed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semiHidden/>
    <w:unhideWhenUsed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semiHidden/>
    <w:rPr>
      <w:sz w:val="20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Pr>
      <w:sz w:val="20"/>
    </w:rPr>
  </w:style>
  <w:style w:type="paragraph" w:styleId="Textoindependienteprimerasangra2">
    <w:name w:val="Body Text First Indent 2"/>
    <w:basedOn w:val="Textoindependiente2"/>
    <w:link w:val="Textoindependienteprimerasangra2Car"/>
    <w:semiHidden/>
    <w:unhideWhenUsed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Textoindependiente2Car"/>
    <w:link w:val="Textoindependienteprimerasangra2"/>
    <w:semiHidden/>
    <w:rPr>
      <w:sz w:val="20"/>
    </w:rPr>
  </w:style>
  <w:style w:type="paragraph" w:styleId="Sangra2detindependiente">
    <w:name w:val="Body Text Indent 2"/>
    <w:basedOn w:val="Normal"/>
    <w:link w:val="Sangra2detindependienteCar"/>
    <w:semiHidden/>
    <w:unhideWhenUsed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Pr>
      <w:sz w:val="20"/>
    </w:rPr>
  </w:style>
  <w:style w:type="paragraph" w:styleId="Sangra3detindependiente">
    <w:name w:val="Body Text Indent 3"/>
    <w:basedOn w:val="Normal"/>
    <w:link w:val="Sangra3detindependienteC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Pr>
      <w:sz w:val="16"/>
      <w:szCs w:val="16"/>
    </w:rPr>
  </w:style>
  <w:style w:type="paragraph" w:styleId="Descripci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ierre">
    <w:name w:val="Closing"/>
    <w:basedOn w:val="Normal"/>
    <w:link w:val="CierreCar"/>
    <w:semiHidden/>
    <w:unhideWhenUsed/>
    <w:pPr>
      <w:ind w:left="4320"/>
    </w:pPr>
  </w:style>
  <w:style w:type="character" w:customStyle="1" w:styleId="CierreCar">
    <w:name w:val="Cierre Car"/>
    <w:basedOn w:val="Fuentedeprrafopredeter"/>
    <w:link w:val="Cierre"/>
    <w:semiHidden/>
    <w:rPr>
      <w:sz w:val="20"/>
    </w:rPr>
  </w:style>
  <w:style w:type="paragraph" w:styleId="Textocomentario">
    <w:name w:val="annotation text"/>
    <w:basedOn w:val="Normal"/>
    <w:link w:val="TextocomentarioCar"/>
    <w:semiHidden/>
    <w:unhideWhenUsed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Pr>
      <w:b/>
      <w:bCs/>
      <w:sz w:val="20"/>
      <w:szCs w:val="20"/>
    </w:rPr>
  </w:style>
  <w:style w:type="paragraph" w:styleId="Fecha">
    <w:name w:val="Date"/>
    <w:basedOn w:val="Normal"/>
    <w:next w:val="Normal"/>
    <w:link w:val="FechaCar"/>
    <w:semiHidden/>
    <w:unhideWhenUsed/>
  </w:style>
  <w:style w:type="character" w:customStyle="1" w:styleId="FechaCar">
    <w:name w:val="Fecha Car"/>
    <w:basedOn w:val="Fuentedeprrafopredeter"/>
    <w:link w:val="Fecha"/>
    <w:semiHidden/>
    <w:rPr>
      <w:sz w:val="20"/>
    </w:rPr>
  </w:style>
  <w:style w:type="paragraph" w:styleId="Mapadeldocumento">
    <w:name w:val="Document Map"/>
    <w:basedOn w:val="Normal"/>
    <w:link w:val="MapadeldocumentoCar"/>
    <w:semiHidden/>
    <w:unhideWhenUsed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semiHidden/>
    <w:rPr>
      <w:rFonts w:ascii="Tahoma" w:hAnsi="Tahoma" w:cs="Tahoma"/>
      <w:sz w:val="16"/>
      <w:szCs w:val="16"/>
    </w:rPr>
  </w:style>
  <w:style w:type="paragraph" w:styleId="Firmadecorreo">
    <w:name w:val="E-mail Signature"/>
    <w:basedOn w:val="Normal"/>
    <w:link w:val="FirmadecorreoCar"/>
    <w:semiHidden/>
    <w:unhideWhenUsed/>
  </w:style>
  <w:style w:type="character" w:customStyle="1" w:styleId="FirmadecorreoCar">
    <w:name w:val="Firma de correo Car"/>
    <w:basedOn w:val="Fuentedeprrafopredeter"/>
    <w:link w:val="Firmadecorreo"/>
    <w:semiHidden/>
    <w:rPr>
      <w:sz w:val="20"/>
    </w:rPr>
  </w:style>
  <w:style w:type="paragraph" w:styleId="Textonotaalfinal">
    <w:name w:val="endnote text"/>
    <w:basedOn w:val="Normal"/>
    <w:link w:val="TextonotaalfinalCar"/>
    <w:semiHidden/>
    <w:unhideWhenUsed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Pr>
      <w:sz w:val="20"/>
      <w:szCs w:val="20"/>
    </w:rPr>
  </w:style>
  <w:style w:type="paragraph" w:styleId="Direccinsobre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Piedepgina">
    <w:name w:val="footer"/>
    <w:basedOn w:val="Normal"/>
    <w:link w:val="PiedepginaCar"/>
    <w:uiPriority w:val="99"/>
    <w:unhideWhenUsed/>
    <w:pPr>
      <w:spacing w:before="0" w:after="0"/>
    </w:pPr>
  </w:style>
  <w:style w:type="paragraph" w:styleId="Textonotapie">
    <w:name w:val="footnote text"/>
    <w:basedOn w:val="Normal"/>
    <w:link w:val="TextonotapieCar"/>
    <w:semiHidden/>
    <w:unhideWhenUsed/>
    <w:rPr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Encabezado">
    <w:name w:val="header"/>
    <w:basedOn w:val="Normal"/>
    <w:link w:val="EncabezadoCar"/>
    <w:uiPriority w:val="99"/>
    <w:unhideWhenUsed/>
    <w:pPr>
      <w:spacing w:before="0" w:after="0"/>
    </w:p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tulo4Car">
    <w:name w:val="Título 4 Car"/>
    <w:basedOn w:val="Fuentedeprrafopredeter"/>
    <w:link w:val="Ttulo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tulo5Car">
    <w:name w:val="Título 5 Car"/>
    <w:basedOn w:val="Fuentedeprrafopredeter"/>
    <w:link w:val="Ttulo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reccinHTML">
    <w:name w:val="HTML Address"/>
    <w:basedOn w:val="Normal"/>
    <w:link w:val="DireccinHTMLCar"/>
    <w:semiHidden/>
    <w:unhideWhenUsed/>
    <w:rPr>
      <w:i/>
      <w:iCs/>
    </w:rPr>
  </w:style>
  <w:style w:type="character" w:customStyle="1" w:styleId="DireccinHTMLCar">
    <w:name w:val="Dirección HTML Car"/>
    <w:basedOn w:val="Fuentedeprrafopredeter"/>
    <w:link w:val="DireccinHTML"/>
    <w:semiHidden/>
    <w:rPr>
      <w:i/>
      <w:iCs/>
      <w:sz w:val="20"/>
    </w:rPr>
  </w:style>
  <w:style w:type="paragraph" w:styleId="HTMLconformatoprevio">
    <w:name w:val="HTML Preformatted"/>
    <w:basedOn w:val="Normal"/>
    <w:link w:val="HTMLconformatoprevioCar"/>
    <w:semiHidden/>
    <w:unhideWhenUsed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semiHidden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ndice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ndice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ndice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ndice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ndice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ndice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ndice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ndice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Ttulodendice">
    <w:name w:val="index heading"/>
    <w:basedOn w:val="Normal"/>
    <w:next w:val="ndice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a">
    <w:name w:val="List"/>
    <w:basedOn w:val="Normal"/>
    <w:semiHidden/>
    <w:unhideWhenUsed/>
    <w:pPr>
      <w:ind w:left="360" w:hanging="360"/>
      <w:contextualSpacing/>
    </w:pPr>
  </w:style>
  <w:style w:type="paragraph" w:styleId="Lista2">
    <w:name w:val="List 2"/>
    <w:basedOn w:val="Normal"/>
    <w:semiHidden/>
    <w:unhideWhenUsed/>
    <w:pPr>
      <w:ind w:left="720" w:hanging="360"/>
      <w:contextualSpacing/>
    </w:pPr>
  </w:style>
  <w:style w:type="paragraph" w:styleId="Lista3">
    <w:name w:val="List 3"/>
    <w:basedOn w:val="Normal"/>
    <w:semiHidden/>
    <w:unhideWhenUsed/>
    <w:pPr>
      <w:ind w:left="1080" w:hanging="360"/>
      <w:contextualSpacing/>
    </w:pPr>
  </w:style>
  <w:style w:type="paragraph" w:styleId="Lista4">
    <w:name w:val="List 4"/>
    <w:basedOn w:val="Normal"/>
    <w:semiHidden/>
    <w:unhideWhenUsed/>
    <w:pPr>
      <w:ind w:left="1440" w:hanging="360"/>
      <w:contextualSpacing/>
    </w:pPr>
  </w:style>
  <w:style w:type="paragraph" w:styleId="Lista5">
    <w:name w:val="List 5"/>
    <w:basedOn w:val="Normal"/>
    <w:semiHidden/>
    <w:unhideWhenUsed/>
    <w:pPr>
      <w:ind w:left="1800" w:hanging="360"/>
      <w:contextualSpacing/>
    </w:pPr>
  </w:style>
  <w:style w:type="paragraph" w:styleId="Listaconvietas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aconvietas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aconvietas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aconvietas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aconvietas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Continuarlista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Continuarlista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Continuarlista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Continuarlista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Continuarlista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aconnmeros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aconnmeros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aconnmeros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aconnmeros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aconnmeros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Textomacro">
    <w:name w:val="macro"/>
    <w:link w:val="TextomacroC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semiHidden/>
    <w:rPr>
      <w:rFonts w:ascii="Consolas" w:hAnsi="Consolas"/>
      <w:sz w:val="20"/>
      <w:szCs w:val="20"/>
    </w:rPr>
  </w:style>
  <w:style w:type="paragraph" w:styleId="Encabezadodemensaje">
    <w:name w:val="Message Header"/>
    <w:basedOn w:val="Normal"/>
    <w:link w:val="EncabezadodemensajeC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semiHidden/>
    <w:unhideWhenUsed/>
    <w:pPr>
      <w:ind w:left="720"/>
    </w:pPr>
  </w:style>
  <w:style w:type="paragraph" w:styleId="Encabezadodenota">
    <w:name w:val="Note Heading"/>
    <w:basedOn w:val="Normal"/>
    <w:next w:val="Normal"/>
    <w:link w:val="EncabezadodenotaCar"/>
    <w:semiHidden/>
    <w:unhideWhenUsed/>
  </w:style>
  <w:style w:type="character" w:customStyle="1" w:styleId="EncabezadodenotaCar">
    <w:name w:val="Encabezado de nota Car"/>
    <w:basedOn w:val="Fuentedeprrafopredeter"/>
    <w:link w:val="Encabezadodenota"/>
    <w:semiHidden/>
    <w:rPr>
      <w:sz w:val="20"/>
    </w:rPr>
  </w:style>
  <w:style w:type="paragraph" w:styleId="Textosinformato">
    <w:name w:val="Plain Text"/>
    <w:basedOn w:val="Normal"/>
    <w:link w:val="TextosinformatoCar"/>
    <w:semiHidden/>
    <w:unhideWhenUsed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semiHidden/>
    <w:rPr>
      <w:rFonts w:ascii="Consolas" w:hAnsi="Consolas"/>
      <w:sz w:val="21"/>
      <w:szCs w:val="21"/>
    </w:rPr>
  </w:style>
  <w:style w:type="paragraph" w:styleId="Saludo">
    <w:name w:val="Salutation"/>
    <w:basedOn w:val="Normal"/>
    <w:next w:val="Normal"/>
    <w:link w:val="SaludoCar"/>
    <w:semiHidden/>
    <w:unhideWhenUsed/>
  </w:style>
  <w:style w:type="character" w:customStyle="1" w:styleId="SaludoCar">
    <w:name w:val="Saludo Car"/>
    <w:basedOn w:val="Fuentedeprrafopredeter"/>
    <w:link w:val="Saludo"/>
    <w:semiHidden/>
    <w:rPr>
      <w:sz w:val="20"/>
    </w:rPr>
  </w:style>
  <w:style w:type="paragraph" w:styleId="Firma">
    <w:name w:val="Signature"/>
    <w:basedOn w:val="Normal"/>
    <w:link w:val="FirmaCar"/>
    <w:semiHidden/>
    <w:unhideWhenUsed/>
    <w:pPr>
      <w:ind w:left="4320"/>
    </w:pPr>
  </w:style>
  <w:style w:type="character" w:customStyle="1" w:styleId="FirmaCar">
    <w:name w:val="Firma Car"/>
    <w:basedOn w:val="Fuentedeprrafopredeter"/>
    <w:link w:val="Firma"/>
    <w:semiHidden/>
    <w:rPr>
      <w:sz w:val="20"/>
    </w:rPr>
  </w:style>
  <w:style w:type="paragraph" w:styleId="Textoconsangra">
    <w:name w:val="table of authorities"/>
    <w:basedOn w:val="Normal"/>
    <w:next w:val="Normal"/>
    <w:semiHidden/>
    <w:unhideWhenUsed/>
    <w:pPr>
      <w:ind w:left="200" w:hanging="200"/>
    </w:pPr>
  </w:style>
  <w:style w:type="paragraph" w:styleId="Tabladeilustraciones">
    <w:name w:val="table of figures"/>
    <w:basedOn w:val="Normal"/>
    <w:next w:val="Normal"/>
    <w:semiHidden/>
    <w:unhideWhenUsed/>
  </w:style>
  <w:style w:type="paragraph" w:styleId="Encabezadodelista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semiHidden/>
    <w:unhideWhenUsed/>
    <w:pPr>
      <w:spacing w:after="100"/>
    </w:pPr>
  </w:style>
  <w:style w:type="paragraph" w:styleId="TD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D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D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D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D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D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D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D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tuloTDC">
    <w:name w:val="TOC Heading"/>
    <w:basedOn w:val="Ttulo1"/>
    <w:next w:val="Normal"/>
    <w:semiHidden/>
    <w:unhideWhenUsed/>
    <w:qFormat/>
    <w:pPr>
      <w:outlineLvl w:val="9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styleId="Hipervnculo">
    <w:name w:val="Hyperlink"/>
    <w:basedOn w:val="Fuentedeprrafopredeter"/>
    <w:uiPriority w:val="99"/>
    <w:unhideWhenUsed/>
    <w:rsid w:val="001C0B8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C0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0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s://creativecommons.org/licenses/by-nc/3.0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publicdomainpictures.net/view-image.php?image=370157&amp;picture=thanksgiving-turkey" TargetMode="External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geekalabama.com/2021/05/28/how-to-find-discounted-fashion-for-summer-2021/" TargetMode="External"/><Relationship Id="rId25" Type="http://schemas.openxmlformats.org/officeDocument/2006/relationships/hyperlink" Target="https://www.pngall.com/november-png/download/74253" TargetMode="External"/><Relationship Id="rId33" Type="http://schemas.openxmlformats.org/officeDocument/2006/relationships/hyperlink" Target="https://pixabay.com/en/maple-autumn-fall-leaf-red-tree-150712/" TargetMode="External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n/shopping-bags-shopping-bag-1400845/" TargetMode="External"/><Relationship Id="rId23" Type="http://schemas.openxmlformats.org/officeDocument/2006/relationships/hyperlink" Target="http://barmitzvahzilla.blogspot.com/2009_11_01_archive.html" TargetMode="External"/><Relationship Id="rId28" Type="http://schemas.openxmlformats.org/officeDocument/2006/relationships/hyperlink" Target="https://creativecommons.org/licenses/by-nc/3.0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www.goodfreephotos.com/vector-images/autumn-leaf-vector-files.png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gif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http://pixabay.com/en/autumn-fall-leaves-beech-orange-310541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mer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0976B266E64FC0822805BF39418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ED52C-DB4F-4D85-A8A7-EE529A85332D}"/>
      </w:docPartPr>
      <w:docPartBody>
        <w:p w:rsidR="007A4560" w:rsidRDefault="00381594" w:rsidP="00381594">
          <w:pPr>
            <w:pStyle w:val="260976B266E64FC0822805BF39418B0A"/>
          </w:pPr>
          <w:r>
            <w:t>Monday</w:t>
          </w:r>
        </w:p>
      </w:docPartBody>
    </w:docPart>
    <w:docPart>
      <w:docPartPr>
        <w:name w:val="0D196C06C9C042E98AA5227A790B9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C3F9B-2040-41E5-B7D5-7C7FE22ADD9C}"/>
      </w:docPartPr>
      <w:docPartBody>
        <w:p w:rsidR="007A4560" w:rsidRDefault="00381594" w:rsidP="00381594">
          <w:pPr>
            <w:pStyle w:val="0D196C06C9C042E98AA5227A790B91CE"/>
          </w:pPr>
          <w:r>
            <w:t>Tuesday</w:t>
          </w:r>
        </w:p>
      </w:docPartBody>
    </w:docPart>
    <w:docPart>
      <w:docPartPr>
        <w:name w:val="1BAF61BCF2FD494FA6C72F598233C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C2F9F-0CB8-4FD6-B1E5-702270078331}"/>
      </w:docPartPr>
      <w:docPartBody>
        <w:p w:rsidR="007A4560" w:rsidRDefault="00381594" w:rsidP="00381594">
          <w:pPr>
            <w:pStyle w:val="1BAF61BCF2FD494FA6C72F598233C598"/>
          </w:pPr>
          <w:r>
            <w:t>Wednesday</w:t>
          </w:r>
        </w:p>
      </w:docPartBody>
    </w:docPart>
    <w:docPart>
      <w:docPartPr>
        <w:name w:val="A8049027851F486098930744B7B2E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FC681-95A5-43BF-80FB-E12CB96E42D8}"/>
      </w:docPartPr>
      <w:docPartBody>
        <w:p w:rsidR="007A4560" w:rsidRDefault="00381594" w:rsidP="00381594">
          <w:pPr>
            <w:pStyle w:val="A8049027851F486098930744B7B2EBFD"/>
          </w:pPr>
          <w:r>
            <w:t>Thursday</w:t>
          </w:r>
        </w:p>
      </w:docPartBody>
    </w:docPart>
    <w:docPart>
      <w:docPartPr>
        <w:name w:val="2C54687F061E4140916137CBE7622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0BC5F-B9E0-41E7-AC51-4911FC377B37}"/>
      </w:docPartPr>
      <w:docPartBody>
        <w:p w:rsidR="007A4560" w:rsidRDefault="00381594" w:rsidP="00381594">
          <w:pPr>
            <w:pStyle w:val="2C54687F061E4140916137CBE762243A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1594"/>
    <w:rsid w:val="00067959"/>
    <w:rsid w:val="00076A7F"/>
    <w:rsid w:val="000976C2"/>
    <w:rsid w:val="000D0BEF"/>
    <w:rsid w:val="00103CF7"/>
    <w:rsid w:val="00121815"/>
    <w:rsid w:val="00126E38"/>
    <w:rsid w:val="00162F21"/>
    <w:rsid w:val="001D7799"/>
    <w:rsid w:val="001F1946"/>
    <w:rsid w:val="001F798C"/>
    <w:rsid w:val="00256CBC"/>
    <w:rsid w:val="00280A41"/>
    <w:rsid w:val="002A7FDC"/>
    <w:rsid w:val="002B5CC1"/>
    <w:rsid w:val="002D4067"/>
    <w:rsid w:val="00335298"/>
    <w:rsid w:val="00344A97"/>
    <w:rsid w:val="00381594"/>
    <w:rsid w:val="00384647"/>
    <w:rsid w:val="00436012"/>
    <w:rsid w:val="00455D10"/>
    <w:rsid w:val="0046165B"/>
    <w:rsid w:val="00462267"/>
    <w:rsid w:val="004A0931"/>
    <w:rsid w:val="004B2FF0"/>
    <w:rsid w:val="004B5B06"/>
    <w:rsid w:val="0051272D"/>
    <w:rsid w:val="00521742"/>
    <w:rsid w:val="005C2D20"/>
    <w:rsid w:val="00654BB4"/>
    <w:rsid w:val="00700FA0"/>
    <w:rsid w:val="00704F0F"/>
    <w:rsid w:val="00780AB4"/>
    <w:rsid w:val="007A4560"/>
    <w:rsid w:val="007F7160"/>
    <w:rsid w:val="00823263"/>
    <w:rsid w:val="00823992"/>
    <w:rsid w:val="0083529B"/>
    <w:rsid w:val="0085084E"/>
    <w:rsid w:val="00886DF9"/>
    <w:rsid w:val="008C41C8"/>
    <w:rsid w:val="008F0F68"/>
    <w:rsid w:val="00983F40"/>
    <w:rsid w:val="00A02D22"/>
    <w:rsid w:val="00A42367"/>
    <w:rsid w:val="00A54F1C"/>
    <w:rsid w:val="00A66892"/>
    <w:rsid w:val="00A73496"/>
    <w:rsid w:val="00A96BD9"/>
    <w:rsid w:val="00AB7741"/>
    <w:rsid w:val="00AD3E5C"/>
    <w:rsid w:val="00AE34A2"/>
    <w:rsid w:val="00AF1C08"/>
    <w:rsid w:val="00B630C4"/>
    <w:rsid w:val="00B75CC2"/>
    <w:rsid w:val="00BA3D8C"/>
    <w:rsid w:val="00BD65C0"/>
    <w:rsid w:val="00C02442"/>
    <w:rsid w:val="00C05398"/>
    <w:rsid w:val="00C60F55"/>
    <w:rsid w:val="00C64A21"/>
    <w:rsid w:val="00C9535E"/>
    <w:rsid w:val="00CE024B"/>
    <w:rsid w:val="00D31CD9"/>
    <w:rsid w:val="00D46D88"/>
    <w:rsid w:val="00D6195E"/>
    <w:rsid w:val="00D81DFA"/>
    <w:rsid w:val="00D83A9F"/>
    <w:rsid w:val="00DD1E1F"/>
    <w:rsid w:val="00E13B8F"/>
    <w:rsid w:val="00E56720"/>
    <w:rsid w:val="00E76478"/>
    <w:rsid w:val="00E958A6"/>
    <w:rsid w:val="00F328B0"/>
    <w:rsid w:val="00F55D8E"/>
    <w:rsid w:val="00F65971"/>
    <w:rsid w:val="00FA5A40"/>
    <w:rsid w:val="00FB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60976B266E64FC0822805BF39418B0A">
    <w:name w:val="260976B266E64FC0822805BF39418B0A"/>
    <w:rsid w:val="00381594"/>
  </w:style>
  <w:style w:type="paragraph" w:customStyle="1" w:styleId="0D196C06C9C042E98AA5227A790B91CE">
    <w:name w:val="0D196C06C9C042E98AA5227A790B91CE"/>
    <w:rsid w:val="00381594"/>
  </w:style>
  <w:style w:type="paragraph" w:customStyle="1" w:styleId="1BAF61BCF2FD494FA6C72F598233C598">
    <w:name w:val="1BAF61BCF2FD494FA6C72F598233C598"/>
    <w:rsid w:val="00381594"/>
  </w:style>
  <w:style w:type="paragraph" w:customStyle="1" w:styleId="A8049027851F486098930744B7B2EBFD">
    <w:name w:val="A8049027851F486098930744B7B2EBFD"/>
    <w:rsid w:val="00381594"/>
  </w:style>
  <w:style w:type="paragraph" w:customStyle="1" w:styleId="2C54687F061E4140916137CBE762243A">
    <w:name w:val="2C54687F061E4140916137CBE762243A"/>
    <w:rsid w:val="003815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4140C-083D-4946-A8C8-A7CD10221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14823</TotalTime>
  <Pages>1</Pages>
  <Words>505</Words>
  <Characters>2883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Topher</dc:creator>
  <cp:keywords/>
  <dc:description/>
  <cp:lastModifiedBy>Mariel Rodriguez</cp:lastModifiedBy>
  <cp:revision>24</cp:revision>
  <cp:lastPrinted>2022-10-20T19:45:00Z</cp:lastPrinted>
  <dcterms:created xsi:type="dcterms:W3CDTF">2022-09-01T16:29:00Z</dcterms:created>
  <dcterms:modified xsi:type="dcterms:W3CDTF">2022-10-20T19:45:00Z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2018-05-07T07:44:01.6106168Z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